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8970B" w14:textId="1DAB4293" w:rsidR="00BE580D" w:rsidRPr="001F1075" w:rsidRDefault="006B77C0" w:rsidP="00461B6D">
      <w:pPr>
        <w:pStyle w:val="Heading1"/>
      </w:pPr>
      <w:r w:rsidRPr="001F1075">
        <w:t>Equipment Account Codes – Quick Reference</w:t>
      </w:r>
    </w:p>
    <w:tbl>
      <w:tblPr>
        <w:tblW w:w="10080" w:type="dxa"/>
        <w:tblInd w:w="-8" w:type="dxa"/>
        <w:tblBorders>
          <w:top w:val="single" w:sz="6" w:space="0" w:color="010202"/>
          <w:left w:val="single" w:sz="6" w:space="0" w:color="010202"/>
          <w:bottom w:val="single" w:sz="6" w:space="0" w:color="010202"/>
          <w:right w:val="single" w:sz="6" w:space="0" w:color="010202"/>
          <w:insideH w:val="single" w:sz="6" w:space="0" w:color="010202"/>
          <w:insideV w:val="single" w:sz="6" w:space="0" w:color="0102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7424"/>
        <w:gridCol w:w="856"/>
      </w:tblGrid>
      <w:tr w:rsidR="00461B6D" w:rsidRPr="001F1075" w14:paraId="674AF56F" w14:textId="77777777" w:rsidTr="00BA4326">
        <w:trPr>
          <w:gridAfter w:val="1"/>
          <w:wAfter w:w="856" w:type="dxa"/>
          <w:trHeight w:val="342"/>
        </w:trPr>
        <w:tc>
          <w:tcPr>
            <w:tcW w:w="1800" w:type="dxa"/>
            <w:shd w:val="clear" w:color="auto" w:fill="DBDAD9"/>
          </w:tcPr>
          <w:p w14:paraId="13EEE5BB" w14:textId="77777777" w:rsidR="00461B6D" w:rsidRPr="001F1075" w:rsidRDefault="00461B6D" w:rsidP="00E726AA">
            <w:pPr>
              <w:pStyle w:val="TableParagraph"/>
              <w:spacing w:before="49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3"/>
                <w:sz w:val="20"/>
              </w:rPr>
              <w:t>Account</w:t>
            </w:r>
            <w:r w:rsidRPr="001F1075">
              <w:rPr>
                <w:b/>
                <w:color w:val="010202"/>
                <w:spacing w:val="-14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Code</w:t>
            </w:r>
          </w:p>
        </w:tc>
        <w:tc>
          <w:tcPr>
            <w:tcW w:w="7424" w:type="dxa"/>
            <w:shd w:val="clear" w:color="auto" w:fill="DBDAD9"/>
          </w:tcPr>
          <w:p w14:paraId="4EEFF9B2" w14:textId="77777777" w:rsidR="00461B6D" w:rsidRPr="001F1075" w:rsidRDefault="00461B6D" w:rsidP="00E726AA">
            <w:pPr>
              <w:pStyle w:val="TableParagraph"/>
              <w:spacing w:before="4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Description</w:t>
            </w:r>
          </w:p>
        </w:tc>
      </w:tr>
      <w:tr w:rsidR="00461B6D" w:rsidRPr="001F1075" w14:paraId="3B4E8CB2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41B68003" w14:textId="77777777" w:rsidR="00461B6D" w:rsidRPr="001F1075" w:rsidRDefault="00461B6D" w:rsidP="00E726AA">
            <w:pPr>
              <w:pStyle w:val="TableParagraph"/>
              <w:spacing w:before="49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121180</w:t>
            </w:r>
          </w:p>
        </w:tc>
        <w:tc>
          <w:tcPr>
            <w:tcW w:w="7424" w:type="dxa"/>
          </w:tcPr>
          <w:p w14:paraId="1159C105" w14:textId="77777777" w:rsidR="00461B6D" w:rsidRPr="001F1075" w:rsidRDefault="00461B6D" w:rsidP="00E726AA">
            <w:pPr>
              <w:pStyle w:val="TableParagraph"/>
              <w:spacing w:before="4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Office</w:t>
            </w:r>
            <w:r w:rsidRPr="001F1075">
              <w:rPr>
                <w:b/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</w:t>
            </w:r>
            <w:r w:rsidRPr="001F1075">
              <w:rPr>
                <w:b/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32F29B5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4F786520" w14:textId="77777777" w:rsidR="00461B6D" w:rsidRPr="001F1075" w:rsidRDefault="00461B6D" w:rsidP="00E726AA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12118U</w:t>
            </w:r>
          </w:p>
        </w:tc>
        <w:tc>
          <w:tcPr>
            <w:tcW w:w="7424" w:type="dxa"/>
          </w:tcPr>
          <w:p w14:paraId="58CC5C02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Unallowable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Office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Equipment</w:t>
            </w:r>
            <w:r w:rsidRPr="001F1075">
              <w:rPr>
                <w:color w:val="010202"/>
                <w:spacing w:val="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72CF0827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203DE738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24" w:type="dxa"/>
          </w:tcPr>
          <w:p w14:paraId="01DC12EF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31DF52A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0B78BC41" w14:textId="77777777" w:rsidR="00461B6D" w:rsidRPr="001F1075" w:rsidRDefault="00461B6D" w:rsidP="00E726AA">
            <w:pPr>
              <w:pStyle w:val="TableParagraph"/>
              <w:spacing w:before="49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121280</w:t>
            </w:r>
          </w:p>
        </w:tc>
        <w:tc>
          <w:tcPr>
            <w:tcW w:w="7424" w:type="dxa"/>
          </w:tcPr>
          <w:p w14:paraId="31DACC60" w14:textId="77777777" w:rsidR="00461B6D" w:rsidRPr="001F1075" w:rsidRDefault="00461B6D" w:rsidP="00E726AA">
            <w:pPr>
              <w:pStyle w:val="TableParagraph"/>
              <w:spacing w:before="4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Library</w:t>
            </w:r>
            <w:r w:rsidRPr="001F1075">
              <w:rPr>
                <w:b/>
                <w:color w:val="010202"/>
                <w:spacing w:val="-11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</w:t>
            </w:r>
            <w:r w:rsidRPr="001F1075">
              <w:rPr>
                <w:b/>
                <w:color w:val="01020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74888EBF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5F7260A0" w14:textId="77777777" w:rsidR="00461B6D" w:rsidRPr="001F1075" w:rsidRDefault="00461B6D" w:rsidP="00E726AA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12128U</w:t>
            </w:r>
          </w:p>
        </w:tc>
        <w:tc>
          <w:tcPr>
            <w:tcW w:w="7424" w:type="dxa"/>
          </w:tcPr>
          <w:p w14:paraId="41F1CE6A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Unallowable Library Equip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7C3F555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5D93836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24" w:type="dxa"/>
          </w:tcPr>
          <w:p w14:paraId="694E4F26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71AF2A21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24BA0A6E" w14:textId="77777777" w:rsidR="00461B6D" w:rsidRPr="001F1075" w:rsidRDefault="00461B6D" w:rsidP="00E726AA">
            <w:pPr>
              <w:pStyle w:val="TableParagraph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122012</w:t>
            </w:r>
          </w:p>
        </w:tc>
        <w:tc>
          <w:tcPr>
            <w:tcW w:w="7424" w:type="dxa"/>
          </w:tcPr>
          <w:p w14:paraId="102EE260" w14:textId="77777777" w:rsidR="00461B6D" w:rsidRPr="001F1075" w:rsidRDefault="00461B6D" w:rsidP="00E726AA">
            <w:pPr>
              <w:pStyle w:val="TableParagraph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Instruments</w:t>
            </w:r>
            <w:r w:rsidRPr="001F1075">
              <w:rPr>
                <w:b/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and</w:t>
            </w:r>
            <w:r w:rsidRPr="001F1075">
              <w:rPr>
                <w:b/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Minor</w:t>
            </w:r>
            <w:r w:rsidRPr="001F1075">
              <w:rPr>
                <w:b/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Equipment</w:t>
            </w:r>
          </w:p>
        </w:tc>
      </w:tr>
      <w:tr w:rsidR="00461B6D" w:rsidRPr="001F1075" w14:paraId="6CD25C66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67F02919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24" w:type="dxa"/>
          </w:tcPr>
          <w:p w14:paraId="0365A0B1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12E34B7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5D2F9470" w14:textId="77777777" w:rsidR="00461B6D" w:rsidRPr="001F1075" w:rsidRDefault="00461B6D" w:rsidP="00E726AA">
            <w:pPr>
              <w:pStyle w:val="TableParagraph"/>
              <w:spacing w:before="49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122280</w:t>
            </w:r>
          </w:p>
        </w:tc>
        <w:tc>
          <w:tcPr>
            <w:tcW w:w="7424" w:type="dxa"/>
          </w:tcPr>
          <w:p w14:paraId="055E6F5F" w14:textId="77777777" w:rsidR="00461B6D" w:rsidRPr="001F1075" w:rsidRDefault="00461B6D" w:rsidP="00E726AA">
            <w:pPr>
              <w:pStyle w:val="TableParagraph"/>
              <w:spacing w:before="4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Medical</w:t>
            </w:r>
            <w:r w:rsidRPr="001F1075">
              <w:rPr>
                <w:b/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</w:t>
            </w:r>
            <w:r w:rsidRPr="001F1075">
              <w:rPr>
                <w:b/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48299974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4D286F8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12228U</w:t>
            </w:r>
          </w:p>
        </w:tc>
        <w:tc>
          <w:tcPr>
            <w:tcW w:w="7424" w:type="dxa"/>
          </w:tcPr>
          <w:p w14:paraId="0B90AC2B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Unallowable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Medical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</w:t>
            </w:r>
            <w:r w:rsidRPr="001F1075">
              <w:rPr>
                <w:color w:val="010202"/>
                <w:spacing w:val="4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680BF47B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7EF0DAF1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24" w:type="dxa"/>
          </w:tcPr>
          <w:p w14:paraId="790C4DA7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10133E07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2DAEF36B" w14:textId="77777777" w:rsidR="00461B6D" w:rsidRPr="001F1075" w:rsidRDefault="00461B6D" w:rsidP="00E726AA">
            <w:pPr>
              <w:pStyle w:val="TableParagraph"/>
              <w:spacing w:before="49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124280</w:t>
            </w:r>
          </w:p>
        </w:tc>
        <w:tc>
          <w:tcPr>
            <w:tcW w:w="7424" w:type="dxa"/>
          </w:tcPr>
          <w:p w14:paraId="2BBD1675" w14:textId="77777777" w:rsidR="00461B6D" w:rsidRPr="001F1075" w:rsidRDefault="00461B6D" w:rsidP="00E726AA">
            <w:pPr>
              <w:pStyle w:val="TableParagraph"/>
              <w:spacing w:before="4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Lab/Sci</w:t>
            </w:r>
            <w:r w:rsidRPr="001F1075">
              <w:rPr>
                <w:b/>
                <w:color w:val="010202"/>
                <w:spacing w:val="-8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</w:t>
            </w:r>
            <w:r w:rsidRPr="001F1075">
              <w:rPr>
                <w:b/>
                <w:color w:val="010202"/>
                <w:spacing w:val="-1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6BD36073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4D3F5CDF" w14:textId="77777777" w:rsidR="00461B6D" w:rsidRPr="001F1075" w:rsidRDefault="00461B6D" w:rsidP="00E726AA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12428U</w:t>
            </w:r>
          </w:p>
        </w:tc>
        <w:tc>
          <w:tcPr>
            <w:tcW w:w="7424" w:type="dxa"/>
          </w:tcPr>
          <w:p w14:paraId="12DAB80C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Unallowable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Lab/Sci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</w:t>
            </w:r>
            <w:r w:rsidRPr="001F1075">
              <w:rPr>
                <w:color w:val="010202"/>
                <w:spacing w:val="4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769A09F7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27280F8B" w14:textId="77777777" w:rsidR="00461B6D" w:rsidRPr="001F1075" w:rsidRDefault="00461B6D" w:rsidP="00E726AA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124580</w:t>
            </w:r>
          </w:p>
        </w:tc>
        <w:tc>
          <w:tcPr>
            <w:tcW w:w="7424" w:type="dxa"/>
          </w:tcPr>
          <w:p w14:paraId="46E91366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proofErr w:type="spellStart"/>
            <w:r w:rsidRPr="001F1075">
              <w:rPr>
                <w:color w:val="010202"/>
                <w:spacing w:val="-4"/>
                <w:sz w:val="20"/>
              </w:rPr>
              <w:t>Hshl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>/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Laun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>/Clean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65F8852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0E7D47BD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24" w:type="dxa"/>
          </w:tcPr>
          <w:p w14:paraId="7735CCA3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67237AE9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0A18C711" w14:textId="77777777" w:rsidR="00461B6D" w:rsidRPr="001F1075" w:rsidRDefault="00461B6D" w:rsidP="00E726AA">
            <w:pPr>
              <w:pStyle w:val="TableParagraph"/>
              <w:spacing w:before="49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124980</w:t>
            </w:r>
          </w:p>
        </w:tc>
        <w:tc>
          <w:tcPr>
            <w:tcW w:w="7424" w:type="dxa"/>
          </w:tcPr>
          <w:p w14:paraId="73999CDB" w14:textId="77777777" w:rsidR="00461B6D" w:rsidRPr="001F1075" w:rsidRDefault="00461B6D" w:rsidP="00E726AA">
            <w:pPr>
              <w:pStyle w:val="TableParagraph"/>
              <w:spacing w:before="4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Other</w:t>
            </w:r>
            <w:r w:rsidRPr="001F1075">
              <w:rPr>
                <w:b/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</w:t>
            </w:r>
            <w:r w:rsidRPr="001F1075">
              <w:rPr>
                <w:b/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50CA8A9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572F3880" w14:textId="77777777" w:rsidR="00461B6D" w:rsidRPr="001F1075" w:rsidRDefault="00461B6D" w:rsidP="00E726AA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12498U</w:t>
            </w:r>
          </w:p>
        </w:tc>
        <w:tc>
          <w:tcPr>
            <w:tcW w:w="7424" w:type="dxa"/>
          </w:tcPr>
          <w:p w14:paraId="49976A01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Unallowable</w:t>
            </w:r>
            <w:r w:rsidRPr="001F1075">
              <w:rPr>
                <w:color w:val="010202"/>
                <w:spacing w:val="-9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Other</w:t>
            </w:r>
            <w:r w:rsidRPr="001F1075">
              <w:rPr>
                <w:color w:val="010202"/>
                <w:spacing w:val="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</w:t>
            </w:r>
            <w:r w:rsidRPr="001F1075">
              <w:rPr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&lt;100.00</w:t>
            </w:r>
          </w:p>
        </w:tc>
      </w:tr>
      <w:tr w:rsidR="00461B6D" w:rsidRPr="001F1075" w14:paraId="52197D53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0533C815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424" w:type="dxa"/>
          </w:tcPr>
          <w:p w14:paraId="2E8F7F75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077C10A0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6E9C07B" w14:textId="77777777" w:rsidR="00461B6D" w:rsidRPr="001F1075" w:rsidRDefault="00461B6D" w:rsidP="00E726AA">
            <w:pPr>
              <w:pStyle w:val="TableParagraph"/>
              <w:spacing w:before="47"/>
              <w:ind w:left="119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126000</w:t>
            </w:r>
          </w:p>
        </w:tc>
        <w:tc>
          <w:tcPr>
            <w:tcW w:w="7424" w:type="dxa"/>
          </w:tcPr>
          <w:p w14:paraId="4089F4AB" w14:textId="3B9B08DA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NC</w:t>
            </w:r>
            <w:r w:rsidRPr="001F1075">
              <w:rPr>
                <w:b/>
                <w:color w:val="010202"/>
                <w:spacing w:val="-1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Equipment</w:t>
            </w:r>
            <w:r w:rsidRPr="001F1075">
              <w:rPr>
                <w:b/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100.00-</w:t>
            </w:r>
            <w:r w:rsidRPr="001F1075">
              <w:rPr>
                <w:b/>
                <w:color w:val="010202"/>
                <w:spacing w:val="-4"/>
                <w:sz w:val="20"/>
              </w:rPr>
              <w:t>2,4</w:t>
            </w:r>
            <w:r w:rsidRPr="001F1075">
              <w:rPr>
                <w:b/>
                <w:color w:val="010202"/>
                <w:spacing w:val="-4"/>
                <w:sz w:val="20"/>
              </w:rPr>
              <w:t>99.99</w:t>
            </w:r>
          </w:p>
        </w:tc>
      </w:tr>
      <w:tr w:rsidR="00461B6D" w:rsidRPr="001F1075" w14:paraId="61B43D50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D968F0F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126010</w:t>
            </w:r>
          </w:p>
        </w:tc>
        <w:tc>
          <w:tcPr>
            <w:tcW w:w="7424" w:type="dxa"/>
          </w:tcPr>
          <w:p w14:paraId="53FB107C" w14:textId="0CA9C81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 Office</w:t>
            </w:r>
            <w:r w:rsidRPr="001F1075">
              <w:rPr>
                <w:color w:val="010202"/>
                <w:spacing w:val="-1"/>
                <w:sz w:val="20"/>
              </w:rPr>
              <w:t xml:space="preserve">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Equ</w:t>
            </w:r>
            <w:proofErr w:type="spellEnd"/>
            <w:r w:rsidRPr="001F1075">
              <w:rPr>
                <w:color w:val="010202"/>
                <w:spacing w:val="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43AA39C7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5AA0FEDA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126020</w:t>
            </w:r>
          </w:p>
        </w:tc>
        <w:tc>
          <w:tcPr>
            <w:tcW w:w="7424" w:type="dxa"/>
          </w:tcPr>
          <w:p w14:paraId="6D5DD466" w14:textId="582AAE4A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9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Automobiles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0F074337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74775058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126030</w:t>
            </w:r>
          </w:p>
        </w:tc>
        <w:tc>
          <w:tcPr>
            <w:tcW w:w="7424" w:type="dxa"/>
          </w:tcPr>
          <w:p w14:paraId="205243FF" w14:textId="119274EE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9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Other</w:t>
            </w:r>
            <w:r w:rsidRPr="001F1075">
              <w:rPr>
                <w:color w:val="010202"/>
                <w:spacing w:val="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Vehicles</w:t>
            </w:r>
            <w:r w:rsidRPr="001F1075">
              <w:rPr>
                <w:color w:val="010202"/>
                <w:spacing w:val="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2F6FEED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24AA4396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126040</w:t>
            </w:r>
          </w:p>
        </w:tc>
        <w:tc>
          <w:tcPr>
            <w:tcW w:w="7424" w:type="dxa"/>
          </w:tcPr>
          <w:p w14:paraId="32EFAA95" w14:textId="21E99D96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 Household</w:t>
            </w:r>
            <w:r w:rsidRPr="001F1075">
              <w:rPr>
                <w:color w:val="010202"/>
                <w:spacing w:val="-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Equipment</w:t>
            </w:r>
            <w:r w:rsidRPr="001F1075">
              <w:rPr>
                <w:color w:val="010202"/>
                <w:spacing w:val="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6EC5F88D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742AB0B4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126050</w:t>
            </w:r>
          </w:p>
        </w:tc>
        <w:tc>
          <w:tcPr>
            <w:tcW w:w="7424" w:type="dxa"/>
          </w:tcPr>
          <w:p w14:paraId="24C9DA3C" w14:textId="6CA35243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Machinery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5CFA154B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BDD2160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126060</w:t>
            </w:r>
          </w:p>
        </w:tc>
        <w:tc>
          <w:tcPr>
            <w:tcW w:w="7424" w:type="dxa"/>
          </w:tcPr>
          <w:p w14:paraId="2D5625EF" w14:textId="6A5D3A4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NC</w:t>
            </w:r>
            <w:r w:rsidRPr="001F1075">
              <w:rPr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Sci/Lab</w:t>
            </w:r>
            <w:r w:rsidRPr="001F1075">
              <w:rPr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Eq</w:t>
            </w:r>
            <w:r w:rsidRPr="001F1075">
              <w:rPr>
                <w:color w:val="010202"/>
                <w:spacing w:val="-11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100.00-</w:t>
            </w:r>
            <w:r w:rsidRPr="001F1075">
              <w:rPr>
                <w:color w:val="010202"/>
                <w:spacing w:val="-2"/>
                <w:sz w:val="20"/>
              </w:rPr>
              <w:t>2,499.99</w:t>
            </w:r>
          </w:p>
        </w:tc>
      </w:tr>
      <w:tr w:rsidR="00461B6D" w:rsidRPr="001F1075" w14:paraId="3973F4B0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010FC56D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126070</w:t>
            </w:r>
          </w:p>
        </w:tc>
        <w:tc>
          <w:tcPr>
            <w:tcW w:w="7424" w:type="dxa"/>
          </w:tcPr>
          <w:p w14:paraId="55159EA5" w14:textId="0F118B11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Med/Hosp Eq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583D57FD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07ED396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126080</w:t>
            </w:r>
          </w:p>
        </w:tc>
        <w:tc>
          <w:tcPr>
            <w:tcW w:w="7424" w:type="dxa"/>
          </w:tcPr>
          <w:p w14:paraId="0C87FE8E" w14:textId="30943CA9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z w:val="20"/>
              </w:rPr>
              <w:t xml:space="preserve">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Educatnl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 xml:space="preserve"> Eq</w:t>
            </w:r>
            <w:r w:rsidRPr="001F1075">
              <w:rPr>
                <w:color w:val="010202"/>
                <w:spacing w:val="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3B9BDEF6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44656CE9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126090</w:t>
            </w:r>
          </w:p>
        </w:tc>
        <w:tc>
          <w:tcPr>
            <w:tcW w:w="7424" w:type="dxa"/>
          </w:tcPr>
          <w:p w14:paraId="021004FC" w14:textId="78F87F7F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IT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Equipment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3E3B8A5F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65C54BAC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126100</w:t>
            </w:r>
          </w:p>
        </w:tc>
        <w:tc>
          <w:tcPr>
            <w:tcW w:w="7424" w:type="dxa"/>
          </w:tcPr>
          <w:p w14:paraId="5CF50131" w14:textId="65927F64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Aud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>/Vis</w:t>
            </w:r>
            <w:r w:rsidRPr="001F1075">
              <w:rPr>
                <w:color w:val="010202"/>
                <w:spacing w:val="-1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Network</w:t>
            </w:r>
            <w:r w:rsidRPr="001F1075">
              <w:rPr>
                <w:color w:val="010202"/>
                <w:spacing w:val="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19F54940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0D3822A0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126101</w:t>
            </w:r>
          </w:p>
        </w:tc>
        <w:tc>
          <w:tcPr>
            <w:tcW w:w="7424" w:type="dxa"/>
          </w:tcPr>
          <w:p w14:paraId="3D950BDF" w14:textId="437401FA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Communications</w:t>
            </w:r>
            <w:r w:rsidRPr="001F1075">
              <w:rPr>
                <w:color w:val="010202"/>
                <w:spacing w:val="9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Equipment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071E6D89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7207CA8E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126130</w:t>
            </w:r>
          </w:p>
        </w:tc>
        <w:tc>
          <w:tcPr>
            <w:tcW w:w="7424" w:type="dxa"/>
          </w:tcPr>
          <w:p w14:paraId="2FF28D2B" w14:textId="4D61469A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proofErr w:type="gramStart"/>
            <w:r w:rsidRPr="001F1075">
              <w:rPr>
                <w:color w:val="010202"/>
                <w:spacing w:val="-4"/>
                <w:sz w:val="20"/>
              </w:rPr>
              <w:t>Non</w:t>
            </w:r>
            <w:r w:rsidRPr="001F1075">
              <w:rPr>
                <w:color w:val="010202"/>
                <w:spacing w:val="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Library</w:t>
            </w:r>
            <w:proofErr w:type="gramEnd"/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Books</w:t>
            </w:r>
            <w:r w:rsidRPr="001F1075">
              <w:rPr>
                <w:color w:val="010202"/>
                <w:spacing w:val="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154C23DC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</w:tcPr>
          <w:p w14:paraId="355CDC1D" w14:textId="77777777" w:rsidR="00461B6D" w:rsidRPr="001F1075" w:rsidRDefault="00461B6D" w:rsidP="00E726AA">
            <w:pPr>
              <w:pStyle w:val="TableParagraph"/>
              <w:ind w:left="119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126140</w:t>
            </w:r>
          </w:p>
        </w:tc>
        <w:tc>
          <w:tcPr>
            <w:tcW w:w="7424" w:type="dxa"/>
          </w:tcPr>
          <w:p w14:paraId="467518FB" w14:textId="18E6FA85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Other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Equip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100.00-</w:t>
            </w:r>
            <w:r w:rsidRPr="001F1075">
              <w:rPr>
                <w:color w:val="010202"/>
                <w:spacing w:val="-4"/>
                <w:sz w:val="20"/>
              </w:rPr>
              <w:t>2,499.99</w:t>
            </w:r>
          </w:p>
        </w:tc>
      </w:tr>
      <w:tr w:rsidR="00461B6D" w:rsidRPr="001F1075" w14:paraId="3441D3E7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  <w:shd w:val="clear" w:color="auto" w:fill="DBDAD9"/>
          </w:tcPr>
          <w:p w14:paraId="6B8FF7C1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Account Code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  <w:shd w:val="clear" w:color="auto" w:fill="DBDAD9"/>
          </w:tcPr>
          <w:p w14:paraId="0D208959" w14:textId="77777777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Description</w:t>
            </w:r>
          </w:p>
        </w:tc>
      </w:tr>
      <w:tr w:rsidR="00461B6D" w:rsidRPr="001F1075" w14:paraId="4DEA4B6E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C6B2413" w14:textId="77777777" w:rsidR="00461B6D" w:rsidRPr="001F1075" w:rsidRDefault="00461B6D" w:rsidP="00E726AA">
            <w:pPr>
              <w:pStyle w:val="TableParagraph"/>
              <w:ind w:left="119"/>
              <w:rPr>
                <w:b/>
                <w:bCs/>
                <w:color w:val="010202"/>
                <w:spacing w:val="-2"/>
                <w:sz w:val="20"/>
              </w:rPr>
            </w:pPr>
            <w:r w:rsidRPr="001F1075">
              <w:rPr>
                <w:b/>
                <w:bCs/>
                <w:color w:val="010202"/>
                <w:spacing w:val="-2"/>
                <w:sz w:val="20"/>
              </w:rPr>
              <w:t>127000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553E0F8" w14:textId="5CF38B72" w:rsidR="00461B6D" w:rsidRPr="001F1075" w:rsidRDefault="00461B6D" w:rsidP="00E726AA">
            <w:pPr>
              <w:pStyle w:val="TableParagraph"/>
              <w:rPr>
                <w:b/>
                <w:bCs/>
                <w:color w:val="010202"/>
                <w:spacing w:val="-4"/>
                <w:sz w:val="20"/>
              </w:rPr>
            </w:pPr>
            <w:r w:rsidRPr="001F1075">
              <w:rPr>
                <w:b/>
                <w:bCs/>
                <w:color w:val="010202"/>
                <w:spacing w:val="-4"/>
                <w:sz w:val="20"/>
              </w:rPr>
              <w:t xml:space="preserve">NC Controlled Equipment </w:t>
            </w:r>
            <w:r w:rsidRPr="001F1075">
              <w:rPr>
                <w:b/>
                <w:bCs/>
                <w:color w:val="010202"/>
                <w:spacing w:val="-4"/>
                <w:sz w:val="20"/>
              </w:rPr>
              <w:t>2,500.00</w:t>
            </w:r>
            <w:r w:rsidRPr="001F1075">
              <w:rPr>
                <w:b/>
                <w:bCs/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555674F6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05CA3C9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127010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D043447" w14:textId="663E8EA7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Office Eq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4ED8F1F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0D1F43B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127020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19366BB" w14:textId="002CFE5C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Automobiles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55101BE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3C78F5B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127030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9D39536" w14:textId="3C947FCF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Other Vehicles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5FE7796F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60B13E1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127040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20689F6" w14:textId="710B6473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Household Equipment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70637921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E2A73B6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127050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DA5E588" w14:textId="34A7B0B1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Machinery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17E83373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32AE851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127060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01F32B0" w14:textId="45F9DE16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Sci/Lab Eq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1D6993B4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20A8E61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127070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A0503A5" w14:textId="6069E9E3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Med/Hosp Eq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21B15322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6543428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127080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761E595" w14:textId="2E061911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Educatn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 xml:space="preserve"> Eq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6E24566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ACEF633" w14:textId="77777777" w:rsidR="00461B6D" w:rsidRPr="001F1075" w:rsidRDefault="00461B6D" w:rsidP="00E726AA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127090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0C7DADE" w14:textId="7FE61E34" w:rsidR="00461B6D" w:rsidRPr="001F1075" w:rsidRDefault="00461B6D" w:rsidP="00E726AA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IT Controlled Equipment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135B15F0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313B2DF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127100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5C1B575" w14:textId="39575A42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Aud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 xml:space="preserve">/Vis Network Equip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1C2E9476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86546CB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127101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059B2D6" w14:textId="7942B09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Communications Equip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5C48DC7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20228BE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127130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7E1CB80" w14:textId="7FC8B9EC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</w:t>
            </w:r>
            <w:proofErr w:type="gramStart"/>
            <w:r w:rsidRPr="001F1075">
              <w:rPr>
                <w:color w:val="010202"/>
                <w:spacing w:val="-4"/>
                <w:sz w:val="20"/>
              </w:rPr>
              <w:t>Non Library</w:t>
            </w:r>
            <w:proofErr w:type="gramEnd"/>
            <w:r w:rsidRPr="001F1075">
              <w:rPr>
                <w:color w:val="010202"/>
                <w:spacing w:val="-4"/>
                <w:sz w:val="20"/>
              </w:rPr>
              <w:t xml:space="preserve"> Books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021A718F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23EC1CE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127140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C9DF059" w14:textId="363A6D73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NC Other Eq </w:t>
            </w:r>
            <w:r w:rsidRPr="001F1075">
              <w:rPr>
                <w:color w:val="010202"/>
                <w:spacing w:val="-4"/>
                <w:sz w:val="20"/>
              </w:rPr>
              <w:t>2,500.00</w:t>
            </w:r>
            <w:r w:rsidRPr="001F1075">
              <w:rPr>
                <w:color w:val="010202"/>
                <w:spacing w:val="-4"/>
                <w:sz w:val="20"/>
              </w:rPr>
              <w:t>-4,999.99</w:t>
            </w:r>
          </w:p>
        </w:tc>
      </w:tr>
      <w:tr w:rsidR="00461B6D" w:rsidRPr="001F1075" w14:paraId="3B86AC6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B832BBA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127190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23161EF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 Equipment – Progressive/Partial Payment of Equipment &gt;4,999.99</w:t>
            </w:r>
          </w:p>
        </w:tc>
      </w:tr>
      <w:tr w:rsidR="00461B6D" w:rsidRPr="001F1075" w14:paraId="209139D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8907CBB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A0DDAD7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</w:p>
        </w:tc>
      </w:tr>
      <w:tr w:rsidR="00461B6D" w:rsidRPr="001F1075" w14:paraId="1150541B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E645E0B" w14:textId="77777777" w:rsidR="00461B6D" w:rsidRPr="001F1075" w:rsidRDefault="00461B6D" w:rsidP="00461B6D">
            <w:pPr>
              <w:pStyle w:val="TableParagraph"/>
              <w:ind w:left="119"/>
              <w:rPr>
                <w:b/>
                <w:bCs/>
                <w:color w:val="010202"/>
                <w:spacing w:val="-2"/>
                <w:sz w:val="20"/>
              </w:rPr>
            </w:pPr>
            <w:r w:rsidRPr="001F1075">
              <w:rPr>
                <w:b/>
                <w:bCs/>
                <w:color w:val="010202"/>
                <w:spacing w:val="-2"/>
                <w:sz w:val="20"/>
              </w:rPr>
              <w:t>128000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B78B8A4" w14:textId="77777777" w:rsidR="00461B6D" w:rsidRPr="001F1075" w:rsidRDefault="00461B6D" w:rsidP="00461B6D">
            <w:pPr>
              <w:pStyle w:val="TableParagraph"/>
              <w:rPr>
                <w:b/>
                <w:bCs/>
                <w:color w:val="010202"/>
                <w:spacing w:val="-4"/>
                <w:sz w:val="20"/>
              </w:rPr>
            </w:pPr>
            <w:r w:rsidRPr="001F1075">
              <w:rPr>
                <w:b/>
                <w:bCs/>
                <w:color w:val="010202"/>
                <w:spacing w:val="-4"/>
                <w:sz w:val="20"/>
              </w:rPr>
              <w:t>Fabricated Equipment in Process</w:t>
            </w:r>
          </w:p>
        </w:tc>
      </w:tr>
      <w:tr w:rsidR="00461B6D" w:rsidRPr="001F1075" w14:paraId="12DF0053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1B75245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128100-128128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0DBFF55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Fabricated Equipment in Process (Notify UPAR of completed equipment via FABweb)</w:t>
            </w:r>
          </w:p>
        </w:tc>
      </w:tr>
      <w:tr w:rsidR="00461B6D" w:rsidRPr="001F1075" w14:paraId="6FAA5D05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01C3C95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64CE999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</w:p>
        </w:tc>
      </w:tr>
      <w:tr w:rsidR="00461B6D" w:rsidRPr="001F1075" w14:paraId="307BA7EC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5BF877B" w14:textId="77777777" w:rsidR="00461B6D" w:rsidRPr="001F1075" w:rsidRDefault="00461B6D" w:rsidP="00461B6D">
            <w:pPr>
              <w:pStyle w:val="TableParagraph"/>
              <w:ind w:left="119"/>
              <w:rPr>
                <w:b/>
                <w:bCs/>
                <w:color w:val="010202"/>
                <w:spacing w:val="-2"/>
                <w:sz w:val="20"/>
              </w:rPr>
            </w:pPr>
            <w:r w:rsidRPr="001F1075">
              <w:rPr>
                <w:b/>
                <w:bCs/>
                <w:color w:val="010202"/>
                <w:spacing w:val="-2"/>
                <w:sz w:val="20"/>
              </w:rPr>
              <w:t>163000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FBD6940" w14:textId="77777777" w:rsidR="00461B6D" w:rsidRPr="001F1075" w:rsidRDefault="00461B6D" w:rsidP="00461B6D">
            <w:pPr>
              <w:pStyle w:val="TableParagraph"/>
              <w:rPr>
                <w:b/>
                <w:bCs/>
                <w:color w:val="010202"/>
                <w:spacing w:val="-4"/>
                <w:sz w:val="20"/>
              </w:rPr>
            </w:pPr>
            <w:r w:rsidRPr="001F1075">
              <w:rPr>
                <w:b/>
                <w:bCs/>
                <w:color w:val="010202"/>
                <w:spacing w:val="-4"/>
                <w:sz w:val="20"/>
              </w:rPr>
              <w:t>Cap Equipment &gt;4,999.99</w:t>
            </w:r>
          </w:p>
        </w:tc>
      </w:tr>
      <w:tr w:rsidR="00461B6D" w:rsidRPr="001F1075" w14:paraId="2FC0B24F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2E5E340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163010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84BD1EA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Office Equip &gt;4,999.99</w:t>
            </w:r>
          </w:p>
        </w:tc>
      </w:tr>
      <w:tr w:rsidR="00461B6D" w:rsidRPr="001F1075" w14:paraId="0D150542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E85524D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163020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BB30008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Automobiles &gt;4,999.99</w:t>
            </w:r>
          </w:p>
        </w:tc>
      </w:tr>
      <w:tr w:rsidR="00461B6D" w:rsidRPr="001F1075" w14:paraId="35295F21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7A7759FD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163030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FC434C6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Other Vehicles &gt;4,999.99</w:t>
            </w:r>
          </w:p>
        </w:tc>
      </w:tr>
      <w:tr w:rsidR="00461B6D" w:rsidRPr="001F1075" w14:paraId="4FA8B7A8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F334E9B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163040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E5B4D13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Household Equipment &gt;4,999.99</w:t>
            </w:r>
          </w:p>
        </w:tc>
      </w:tr>
      <w:tr w:rsidR="00461B6D" w:rsidRPr="001F1075" w14:paraId="2CA4D68D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69A7523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163050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E8C6FAB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Machinery &gt;4,999.99</w:t>
            </w:r>
          </w:p>
        </w:tc>
      </w:tr>
      <w:tr w:rsidR="00461B6D" w:rsidRPr="001F1075" w14:paraId="126F865D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AC7BA7C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163060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6B4A0A06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Sci/Lab Eq &gt;4,999.99</w:t>
            </w:r>
          </w:p>
        </w:tc>
      </w:tr>
      <w:tr w:rsidR="00461B6D" w:rsidRPr="001F1075" w14:paraId="7CA10009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B824CC4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163070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0C7D0C6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Med/Hosp Eq &gt;4,999.99</w:t>
            </w:r>
          </w:p>
        </w:tc>
      </w:tr>
      <w:tr w:rsidR="00461B6D" w:rsidRPr="001F1075" w14:paraId="0F40B5A6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78B5DBE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163080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8982142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Cap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Educat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 xml:space="preserve"> Equip &gt;4,999.99</w:t>
            </w:r>
          </w:p>
        </w:tc>
      </w:tr>
      <w:tr w:rsidR="00461B6D" w:rsidRPr="001F1075" w14:paraId="17158BB2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40855E85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163090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787FD84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IT Equipment &gt;4,999.99</w:t>
            </w:r>
          </w:p>
        </w:tc>
      </w:tr>
      <w:tr w:rsidR="00461B6D" w:rsidRPr="001F1075" w14:paraId="2EEC4C00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09CDDDE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163100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CF85BF4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Cap </w:t>
            </w:r>
            <w:proofErr w:type="spellStart"/>
            <w:r w:rsidRPr="001F1075">
              <w:rPr>
                <w:color w:val="010202"/>
                <w:spacing w:val="-4"/>
                <w:sz w:val="20"/>
              </w:rPr>
              <w:t>Aud</w:t>
            </w:r>
            <w:proofErr w:type="spellEnd"/>
            <w:r w:rsidRPr="001F1075">
              <w:rPr>
                <w:color w:val="010202"/>
                <w:spacing w:val="-4"/>
                <w:sz w:val="20"/>
              </w:rPr>
              <w:t>/Vis Network Equip &gt;4,999.99</w:t>
            </w:r>
          </w:p>
        </w:tc>
      </w:tr>
      <w:tr w:rsidR="00461B6D" w:rsidRPr="001F1075" w14:paraId="122287ED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3A2C63DB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163101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3FFA9D1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Communications Equipment &gt;4,999.99</w:t>
            </w:r>
          </w:p>
        </w:tc>
      </w:tr>
      <w:tr w:rsidR="00461B6D" w:rsidRPr="001F1075" w14:paraId="2E523781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1C55022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163130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19A01BAB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 xml:space="preserve">Cap </w:t>
            </w:r>
            <w:proofErr w:type="gramStart"/>
            <w:r w:rsidRPr="001F1075">
              <w:rPr>
                <w:color w:val="010202"/>
                <w:spacing w:val="-4"/>
                <w:sz w:val="20"/>
              </w:rPr>
              <w:t>Non Library</w:t>
            </w:r>
            <w:proofErr w:type="gramEnd"/>
            <w:r w:rsidRPr="001F1075">
              <w:rPr>
                <w:color w:val="010202"/>
                <w:spacing w:val="-4"/>
                <w:sz w:val="20"/>
              </w:rPr>
              <w:t xml:space="preserve"> Books &gt;4,999.99</w:t>
            </w:r>
          </w:p>
        </w:tc>
      </w:tr>
      <w:tr w:rsidR="00461B6D" w:rsidRPr="001F1075" w14:paraId="3115D929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328152D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163140</w:t>
            </w: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53C1137F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 Other Equip &gt;4,999.99</w:t>
            </w:r>
          </w:p>
        </w:tc>
      </w:tr>
      <w:tr w:rsidR="00461B6D" w:rsidRPr="001F1075" w14:paraId="44F3FE1D" w14:textId="77777777" w:rsidTr="00BA4326">
        <w:trPr>
          <w:gridAfter w:val="1"/>
          <w:wAfter w:w="856" w:type="dxa"/>
          <w:trHeight w:val="345"/>
        </w:trPr>
        <w:tc>
          <w:tcPr>
            <w:tcW w:w="1800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05ABB499" w14:textId="77777777" w:rsidR="00461B6D" w:rsidRPr="001F1075" w:rsidRDefault="00461B6D" w:rsidP="00461B6D">
            <w:pPr>
              <w:pStyle w:val="TableParagraph"/>
              <w:ind w:left="119"/>
              <w:rPr>
                <w:color w:val="010202"/>
                <w:spacing w:val="-2"/>
                <w:sz w:val="20"/>
              </w:rPr>
            </w:pPr>
          </w:p>
        </w:tc>
        <w:tc>
          <w:tcPr>
            <w:tcW w:w="7424" w:type="dxa"/>
            <w:tcBorders>
              <w:top w:val="single" w:sz="6" w:space="0" w:color="010202"/>
              <w:left w:val="single" w:sz="6" w:space="0" w:color="010202"/>
              <w:bottom w:val="single" w:sz="6" w:space="0" w:color="010202"/>
              <w:right w:val="single" w:sz="6" w:space="0" w:color="010202"/>
            </w:tcBorders>
          </w:tcPr>
          <w:p w14:paraId="273C0762" w14:textId="77777777" w:rsidR="00461B6D" w:rsidRPr="001F1075" w:rsidRDefault="00461B6D" w:rsidP="00461B6D">
            <w:pPr>
              <w:pStyle w:val="TableParagraph"/>
              <w:rPr>
                <w:color w:val="010202"/>
                <w:spacing w:val="-4"/>
                <w:sz w:val="20"/>
              </w:rPr>
            </w:pPr>
          </w:p>
        </w:tc>
      </w:tr>
      <w:tr w:rsidR="00461B6D" w:rsidRPr="001F1075" w14:paraId="4580C85E" w14:textId="77777777" w:rsidTr="00F40613">
        <w:trPr>
          <w:trHeight w:val="345"/>
        </w:trPr>
        <w:tc>
          <w:tcPr>
            <w:tcW w:w="1800" w:type="dxa"/>
            <w:shd w:val="clear" w:color="auto" w:fill="DBDAD9"/>
          </w:tcPr>
          <w:p w14:paraId="02FF2949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3"/>
                <w:sz w:val="20"/>
              </w:rPr>
              <w:t>Account</w:t>
            </w:r>
            <w:r w:rsidRPr="001F1075">
              <w:rPr>
                <w:b/>
                <w:color w:val="010202"/>
                <w:spacing w:val="-14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Code</w:t>
            </w:r>
          </w:p>
        </w:tc>
        <w:tc>
          <w:tcPr>
            <w:tcW w:w="8280" w:type="dxa"/>
            <w:gridSpan w:val="2"/>
            <w:shd w:val="clear" w:color="auto" w:fill="DBDAD9"/>
          </w:tcPr>
          <w:p w14:paraId="11DF7B10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Description</w:t>
            </w:r>
          </w:p>
        </w:tc>
      </w:tr>
      <w:tr w:rsidR="00461B6D" w:rsidRPr="001F1075" w14:paraId="1CE641C2" w14:textId="77777777" w:rsidTr="00F40613">
        <w:trPr>
          <w:trHeight w:val="345"/>
        </w:trPr>
        <w:tc>
          <w:tcPr>
            <w:tcW w:w="1800" w:type="dxa"/>
          </w:tcPr>
          <w:p w14:paraId="7893876D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166000</w:t>
            </w:r>
          </w:p>
        </w:tc>
        <w:tc>
          <w:tcPr>
            <w:tcW w:w="8280" w:type="dxa"/>
            <w:gridSpan w:val="2"/>
          </w:tcPr>
          <w:p w14:paraId="4EBF532A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Exhaustible</w:t>
            </w:r>
            <w:r w:rsidRPr="001F1075">
              <w:rPr>
                <w:b/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Collections /</w:t>
            </w:r>
            <w:r w:rsidRPr="001F1075">
              <w:rPr>
                <w:b/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Capitalized</w:t>
            </w:r>
          </w:p>
        </w:tc>
      </w:tr>
      <w:tr w:rsidR="00461B6D" w:rsidRPr="001F1075" w14:paraId="6F98041B" w14:textId="77777777" w:rsidTr="00F40613">
        <w:trPr>
          <w:trHeight w:val="345"/>
        </w:trPr>
        <w:tc>
          <w:tcPr>
            <w:tcW w:w="1800" w:type="dxa"/>
          </w:tcPr>
          <w:p w14:paraId="48757E9A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166100</w:t>
            </w:r>
          </w:p>
        </w:tc>
        <w:tc>
          <w:tcPr>
            <w:tcW w:w="8280" w:type="dxa"/>
            <w:gridSpan w:val="2"/>
          </w:tcPr>
          <w:p w14:paraId="5E86AC97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5"/>
                <w:sz w:val="20"/>
              </w:rPr>
              <w:t>Library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Acquisitions</w:t>
            </w:r>
          </w:p>
        </w:tc>
      </w:tr>
      <w:tr w:rsidR="00461B6D" w:rsidRPr="001F1075" w14:paraId="37F5113E" w14:textId="77777777" w:rsidTr="00F40613">
        <w:trPr>
          <w:trHeight w:val="345"/>
        </w:trPr>
        <w:tc>
          <w:tcPr>
            <w:tcW w:w="1800" w:type="dxa"/>
          </w:tcPr>
          <w:p w14:paraId="35E26530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166110</w:t>
            </w:r>
          </w:p>
        </w:tc>
        <w:tc>
          <w:tcPr>
            <w:tcW w:w="8280" w:type="dxa"/>
            <w:gridSpan w:val="2"/>
          </w:tcPr>
          <w:p w14:paraId="4950B323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5"/>
                <w:sz w:val="20"/>
              </w:rPr>
              <w:t>Library</w:t>
            </w:r>
            <w:r w:rsidRPr="001F1075">
              <w:rPr>
                <w:color w:val="010202"/>
                <w:spacing w:val="-1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Books</w:t>
            </w:r>
          </w:p>
        </w:tc>
      </w:tr>
      <w:tr w:rsidR="00461B6D" w:rsidRPr="001F1075" w14:paraId="22B7F2A6" w14:textId="77777777" w:rsidTr="00F40613">
        <w:trPr>
          <w:trHeight w:val="345"/>
        </w:trPr>
        <w:tc>
          <w:tcPr>
            <w:tcW w:w="1800" w:type="dxa"/>
          </w:tcPr>
          <w:p w14:paraId="4FA354F5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166120</w:t>
            </w:r>
          </w:p>
        </w:tc>
        <w:tc>
          <w:tcPr>
            <w:tcW w:w="8280" w:type="dxa"/>
            <w:gridSpan w:val="2"/>
          </w:tcPr>
          <w:p w14:paraId="47FF2840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Subscriptions/Periodicals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– Library</w:t>
            </w:r>
          </w:p>
        </w:tc>
      </w:tr>
      <w:tr w:rsidR="00461B6D" w:rsidRPr="001F1075" w14:paraId="04B11F9E" w14:textId="77777777" w:rsidTr="00F40613">
        <w:trPr>
          <w:trHeight w:val="345"/>
        </w:trPr>
        <w:tc>
          <w:tcPr>
            <w:tcW w:w="1800" w:type="dxa"/>
          </w:tcPr>
          <w:p w14:paraId="05E48427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166130</w:t>
            </w:r>
          </w:p>
        </w:tc>
        <w:tc>
          <w:tcPr>
            <w:tcW w:w="8280" w:type="dxa"/>
            <w:gridSpan w:val="2"/>
          </w:tcPr>
          <w:p w14:paraId="2AAE8856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Audio-Visual</w:t>
            </w:r>
            <w:r w:rsidRPr="001F1075">
              <w:rPr>
                <w:color w:val="010202"/>
                <w:spacing w:val="-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Acquisitions</w:t>
            </w:r>
            <w:r w:rsidRPr="001F1075">
              <w:rPr>
                <w:color w:val="010202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–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Library</w:t>
            </w:r>
          </w:p>
        </w:tc>
      </w:tr>
      <w:tr w:rsidR="00461B6D" w:rsidRPr="001F1075" w14:paraId="6E277E35" w14:textId="77777777" w:rsidTr="00F40613">
        <w:trPr>
          <w:trHeight w:val="345"/>
        </w:trPr>
        <w:tc>
          <w:tcPr>
            <w:tcW w:w="1800" w:type="dxa"/>
          </w:tcPr>
          <w:p w14:paraId="1A1691BF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166190</w:t>
            </w:r>
          </w:p>
        </w:tc>
        <w:tc>
          <w:tcPr>
            <w:tcW w:w="8280" w:type="dxa"/>
            <w:gridSpan w:val="2"/>
          </w:tcPr>
          <w:p w14:paraId="6EE1F957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Other</w:t>
            </w:r>
            <w:r w:rsidRPr="001F1075">
              <w:rPr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Library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Acquisitions</w:t>
            </w:r>
          </w:p>
        </w:tc>
      </w:tr>
      <w:tr w:rsidR="00461B6D" w:rsidRPr="001F1075" w14:paraId="648835DB" w14:textId="77777777" w:rsidTr="00F40613">
        <w:trPr>
          <w:trHeight w:val="345"/>
        </w:trPr>
        <w:tc>
          <w:tcPr>
            <w:tcW w:w="1800" w:type="dxa"/>
          </w:tcPr>
          <w:p w14:paraId="7C219DFA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166500</w:t>
            </w:r>
          </w:p>
        </w:tc>
        <w:tc>
          <w:tcPr>
            <w:tcW w:w="8280" w:type="dxa"/>
            <w:gridSpan w:val="2"/>
          </w:tcPr>
          <w:p w14:paraId="30B68139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5"/>
                <w:sz w:val="20"/>
              </w:rPr>
              <w:t>Costume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Collections</w:t>
            </w:r>
          </w:p>
        </w:tc>
      </w:tr>
      <w:tr w:rsidR="00461B6D" w:rsidRPr="001F1075" w14:paraId="53EF03B4" w14:textId="77777777" w:rsidTr="00F40613">
        <w:trPr>
          <w:trHeight w:val="345"/>
        </w:trPr>
        <w:tc>
          <w:tcPr>
            <w:tcW w:w="1800" w:type="dxa"/>
          </w:tcPr>
          <w:p w14:paraId="5886FDB4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166900</w:t>
            </w:r>
          </w:p>
        </w:tc>
        <w:tc>
          <w:tcPr>
            <w:tcW w:w="8280" w:type="dxa"/>
            <w:gridSpan w:val="2"/>
          </w:tcPr>
          <w:p w14:paraId="4DBFD8DA" w14:textId="77777777" w:rsidR="00461B6D" w:rsidRPr="001F1075" w:rsidRDefault="00461B6D" w:rsidP="00E726AA">
            <w:pPr>
              <w:pStyle w:val="TableParagraph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Other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Exhaustible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Collections</w:t>
            </w:r>
          </w:p>
        </w:tc>
      </w:tr>
      <w:tr w:rsidR="00461B6D" w:rsidRPr="001F1075" w14:paraId="4F7A16D2" w14:textId="77777777" w:rsidTr="00F40613">
        <w:trPr>
          <w:trHeight w:val="345"/>
        </w:trPr>
        <w:tc>
          <w:tcPr>
            <w:tcW w:w="1800" w:type="dxa"/>
          </w:tcPr>
          <w:p w14:paraId="136DE86F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80" w:type="dxa"/>
            <w:gridSpan w:val="2"/>
          </w:tcPr>
          <w:p w14:paraId="7A7AAE35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65EB45C3" w14:textId="77777777" w:rsidTr="00F40613">
        <w:trPr>
          <w:trHeight w:val="342"/>
        </w:trPr>
        <w:tc>
          <w:tcPr>
            <w:tcW w:w="1800" w:type="dxa"/>
          </w:tcPr>
          <w:p w14:paraId="19CA61F7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167000</w:t>
            </w:r>
          </w:p>
        </w:tc>
        <w:tc>
          <w:tcPr>
            <w:tcW w:w="8280" w:type="dxa"/>
            <w:gridSpan w:val="2"/>
          </w:tcPr>
          <w:p w14:paraId="041CF4E2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Inexhaustible</w:t>
            </w:r>
            <w:r w:rsidRPr="001F1075">
              <w:rPr>
                <w:b/>
                <w:color w:val="010202"/>
                <w:spacing w:val="-1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Collections</w:t>
            </w:r>
          </w:p>
        </w:tc>
      </w:tr>
      <w:tr w:rsidR="00461B6D" w:rsidRPr="001F1075" w14:paraId="77009349" w14:textId="77777777" w:rsidTr="00F40613">
        <w:trPr>
          <w:trHeight w:val="345"/>
        </w:trPr>
        <w:tc>
          <w:tcPr>
            <w:tcW w:w="1800" w:type="dxa"/>
          </w:tcPr>
          <w:p w14:paraId="0DE02482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167200</w:t>
            </w:r>
          </w:p>
        </w:tc>
        <w:tc>
          <w:tcPr>
            <w:tcW w:w="8280" w:type="dxa"/>
            <w:gridSpan w:val="2"/>
          </w:tcPr>
          <w:p w14:paraId="6AE53A75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Artwork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Collection</w:t>
            </w:r>
          </w:p>
        </w:tc>
      </w:tr>
      <w:tr w:rsidR="00461B6D" w:rsidRPr="001F1075" w14:paraId="5ABC8501" w14:textId="77777777" w:rsidTr="00F40613">
        <w:trPr>
          <w:trHeight w:val="345"/>
        </w:trPr>
        <w:tc>
          <w:tcPr>
            <w:tcW w:w="1800" w:type="dxa"/>
          </w:tcPr>
          <w:p w14:paraId="6C1F503A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167300</w:t>
            </w:r>
          </w:p>
        </w:tc>
        <w:tc>
          <w:tcPr>
            <w:tcW w:w="8280" w:type="dxa"/>
            <w:gridSpan w:val="2"/>
          </w:tcPr>
          <w:p w14:paraId="0855B2E4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5"/>
                <w:sz w:val="20"/>
              </w:rPr>
              <w:t>Historic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2"/>
                <w:sz w:val="20"/>
              </w:rPr>
              <w:t>Treasures</w:t>
            </w:r>
          </w:p>
        </w:tc>
      </w:tr>
      <w:tr w:rsidR="00461B6D" w:rsidRPr="001F1075" w14:paraId="55850C33" w14:textId="77777777" w:rsidTr="00F40613">
        <w:trPr>
          <w:trHeight w:val="345"/>
        </w:trPr>
        <w:tc>
          <w:tcPr>
            <w:tcW w:w="1800" w:type="dxa"/>
          </w:tcPr>
          <w:p w14:paraId="0D476FB4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167500</w:t>
            </w:r>
          </w:p>
        </w:tc>
        <w:tc>
          <w:tcPr>
            <w:tcW w:w="8280" w:type="dxa"/>
            <w:gridSpan w:val="2"/>
          </w:tcPr>
          <w:p w14:paraId="0894F4EE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Library</w:t>
            </w:r>
            <w:r w:rsidRPr="001F1075">
              <w:rPr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Special</w:t>
            </w:r>
            <w:r w:rsidRPr="001F1075">
              <w:rPr>
                <w:color w:val="010202"/>
                <w:spacing w:val="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Collections</w:t>
            </w:r>
          </w:p>
        </w:tc>
      </w:tr>
      <w:tr w:rsidR="00461B6D" w:rsidRPr="001F1075" w14:paraId="07F0B138" w14:textId="77777777" w:rsidTr="00F40613">
        <w:trPr>
          <w:trHeight w:val="345"/>
        </w:trPr>
        <w:tc>
          <w:tcPr>
            <w:tcW w:w="1800" w:type="dxa"/>
          </w:tcPr>
          <w:p w14:paraId="6C31F424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80" w:type="dxa"/>
            <w:gridSpan w:val="2"/>
          </w:tcPr>
          <w:p w14:paraId="536FED55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3DC6AE40" w14:textId="77777777" w:rsidTr="00F40613">
        <w:trPr>
          <w:trHeight w:val="345"/>
        </w:trPr>
        <w:tc>
          <w:tcPr>
            <w:tcW w:w="1800" w:type="dxa"/>
          </w:tcPr>
          <w:p w14:paraId="37CB74EE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168000</w:t>
            </w:r>
          </w:p>
        </w:tc>
        <w:tc>
          <w:tcPr>
            <w:tcW w:w="8280" w:type="dxa"/>
            <w:gridSpan w:val="2"/>
          </w:tcPr>
          <w:p w14:paraId="1351A229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NC</w:t>
            </w:r>
            <w:r w:rsidRPr="001F1075">
              <w:rPr>
                <w:b/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Software</w:t>
            </w:r>
            <w:r w:rsidRPr="001F1075">
              <w:rPr>
                <w:b/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&lt;100,000.00</w:t>
            </w:r>
          </w:p>
        </w:tc>
      </w:tr>
      <w:tr w:rsidR="00461B6D" w:rsidRPr="001F1075" w14:paraId="0950B44F" w14:textId="77777777" w:rsidTr="00F40613">
        <w:trPr>
          <w:trHeight w:val="345"/>
        </w:trPr>
        <w:tc>
          <w:tcPr>
            <w:tcW w:w="1800" w:type="dxa"/>
          </w:tcPr>
          <w:p w14:paraId="0A179F4D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168100</w:t>
            </w:r>
          </w:p>
        </w:tc>
        <w:tc>
          <w:tcPr>
            <w:tcW w:w="8280" w:type="dxa"/>
            <w:gridSpan w:val="2"/>
          </w:tcPr>
          <w:p w14:paraId="4746FC7A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8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Administrative Software</w:t>
            </w:r>
            <w:r w:rsidRPr="001F1075">
              <w:rPr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&lt;100,000.00</w:t>
            </w:r>
          </w:p>
        </w:tc>
      </w:tr>
      <w:tr w:rsidR="00461B6D" w:rsidRPr="001F1075" w14:paraId="130D5B1B" w14:textId="77777777" w:rsidTr="00F40613">
        <w:trPr>
          <w:trHeight w:val="345"/>
        </w:trPr>
        <w:tc>
          <w:tcPr>
            <w:tcW w:w="1800" w:type="dxa"/>
          </w:tcPr>
          <w:p w14:paraId="7821E1F5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168200</w:t>
            </w:r>
          </w:p>
        </w:tc>
        <w:tc>
          <w:tcPr>
            <w:tcW w:w="8280" w:type="dxa"/>
            <w:gridSpan w:val="2"/>
          </w:tcPr>
          <w:p w14:paraId="46E67B19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NC</w:t>
            </w:r>
            <w:r w:rsidRPr="001F1075">
              <w:rPr>
                <w:color w:val="010202"/>
                <w:spacing w:val="-9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Research Software</w:t>
            </w:r>
            <w:r w:rsidRPr="001F1075">
              <w:rPr>
                <w:color w:val="010202"/>
                <w:spacing w:val="-6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&lt;100,000.00</w:t>
            </w:r>
          </w:p>
        </w:tc>
      </w:tr>
      <w:tr w:rsidR="00461B6D" w:rsidRPr="001F1075" w14:paraId="3974371F" w14:textId="77777777" w:rsidTr="00F40613">
        <w:trPr>
          <w:trHeight w:val="345"/>
        </w:trPr>
        <w:tc>
          <w:tcPr>
            <w:tcW w:w="1800" w:type="dxa"/>
          </w:tcPr>
          <w:p w14:paraId="026CD94E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80" w:type="dxa"/>
            <w:gridSpan w:val="2"/>
          </w:tcPr>
          <w:p w14:paraId="24D9252F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135BF245" w14:textId="77777777" w:rsidTr="00F40613">
        <w:trPr>
          <w:trHeight w:val="345"/>
        </w:trPr>
        <w:tc>
          <w:tcPr>
            <w:tcW w:w="1800" w:type="dxa"/>
          </w:tcPr>
          <w:p w14:paraId="3A736FD6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168500</w:t>
            </w:r>
          </w:p>
        </w:tc>
        <w:tc>
          <w:tcPr>
            <w:tcW w:w="8280" w:type="dxa"/>
            <w:gridSpan w:val="2"/>
          </w:tcPr>
          <w:p w14:paraId="79963AD5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4"/>
                <w:sz w:val="20"/>
              </w:rPr>
              <w:t>Cap Software</w:t>
            </w:r>
            <w:r w:rsidRPr="001F1075">
              <w:rPr>
                <w:b/>
                <w:color w:val="010202"/>
                <w:spacing w:val="-7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4"/>
                <w:sz w:val="20"/>
              </w:rPr>
              <w:t>&gt;99,999.99</w:t>
            </w:r>
          </w:p>
        </w:tc>
      </w:tr>
      <w:tr w:rsidR="00461B6D" w:rsidRPr="001F1075" w14:paraId="20E148E5" w14:textId="77777777" w:rsidTr="00F40613">
        <w:trPr>
          <w:trHeight w:val="345"/>
        </w:trPr>
        <w:tc>
          <w:tcPr>
            <w:tcW w:w="1800" w:type="dxa"/>
          </w:tcPr>
          <w:p w14:paraId="496A0254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2"/>
                <w:sz w:val="20"/>
              </w:rPr>
              <w:t>168600</w:t>
            </w:r>
          </w:p>
        </w:tc>
        <w:tc>
          <w:tcPr>
            <w:tcW w:w="8280" w:type="dxa"/>
            <w:gridSpan w:val="2"/>
          </w:tcPr>
          <w:p w14:paraId="02E83260" w14:textId="77777777" w:rsidR="00461B6D" w:rsidRPr="001F1075" w:rsidRDefault="00461B6D" w:rsidP="00E726AA">
            <w:pPr>
              <w:pStyle w:val="TableParagraph"/>
              <w:spacing w:before="54"/>
              <w:rPr>
                <w:sz w:val="20"/>
              </w:rPr>
            </w:pPr>
            <w:r w:rsidRPr="001F1075">
              <w:rPr>
                <w:color w:val="010202"/>
                <w:spacing w:val="-4"/>
                <w:sz w:val="20"/>
              </w:rPr>
              <w:t>Cap</w:t>
            </w:r>
            <w:r w:rsidRPr="001F1075">
              <w:rPr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Administrative</w:t>
            </w:r>
            <w:r w:rsidRPr="001F1075">
              <w:rPr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Software</w:t>
            </w:r>
            <w:r w:rsidRPr="001F1075">
              <w:rPr>
                <w:color w:val="010202"/>
                <w:spacing w:val="-3"/>
                <w:sz w:val="20"/>
              </w:rPr>
              <w:t xml:space="preserve"> </w:t>
            </w:r>
            <w:r w:rsidRPr="001F1075">
              <w:rPr>
                <w:color w:val="010202"/>
                <w:spacing w:val="-4"/>
                <w:sz w:val="20"/>
              </w:rPr>
              <w:t>&gt;99,999.99</w:t>
            </w:r>
          </w:p>
        </w:tc>
      </w:tr>
      <w:tr w:rsidR="00461B6D" w:rsidRPr="001F1075" w14:paraId="3275FCEC" w14:textId="77777777" w:rsidTr="00F40613">
        <w:trPr>
          <w:trHeight w:val="345"/>
        </w:trPr>
        <w:tc>
          <w:tcPr>
            <w:tcW w:w="1800" w:type="dxa"/>
          </w:tcPr>
          <w:p w14:paraId="7DB63F9F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80" w:type="dxa"/>
            <w:gridSpan w:val="2"/>
          </w:tcPr>
          <w:p w14:paraId="53B3C413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5595E967" w14:textId="77777777" w:rsidTr="00F40613">
        <w:trPr>
          <w:trHeight w:val="345"/>
        </w:trPr>
        <w:tc>
          <w:tcPr>
            <w:tcW w:w="1800" w:type="dxa"/>
          </w:tcPr>
          <w:p w14:paraId="7374B269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172600</w:t>
            </w:r>
          </w:p>
        </w:tc>
        <w:tc>
          <w:tcPr>
            <w:tcW w:w="8280" w:type="dxa"/>
            <w:gridSpan w:val="2"/>
          </w:tcPr>
          <w:p w14:paraId="5EED6DB0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Cap</w:t>
            </w:r>
            <w:r w:rsidRPr="001F1075">
              <w:rPr>
                <w:b/>
                <w:color w:val="010202"/>
                <w:spacing w:val="-1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Mov</w:t>
            </w:r>
            <w:r w:rsidRPr="001F1075">
              <w:rPr>
                <w:b/>
                <w:color w:val="010202"/>
                <w:spacing w:val="-8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Eq-New</w:t>
            </w:r>
            <w:r w:rsidRPr="001F1075">
              <w:rPr>
                <w:b/>
                <w:color w:val="010202"/>
                <w:spacing w:val="-5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Fac</w:t>
            </w:r>
            <w:r w:rsidRPr="001F1075">
              <w:rPr>
                <w:b/>
                <w:color w:val="010202"/>
                <w:spacing w:val="-11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&gt;</w:t>
            </w:r>
            <w:r w:rsidRPr="001F1075">
              <w:rPr>
                <w:b/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5,000.00</w:t>
            </w:r>
          </w:p>
        </w:tc>
      </w:tr>
      <w:tr w:rsidR="00461B6D" w:rsidRPr="001F1075" w14:paraId="00D16ECD" w14:textId="77777777" w:rsidTr="00F40613">
        <w:trPr>
          <w:trHeight w:val="345"/>
        </w:trPr>
        <w:tc>
          <w:tcPr>
            <w:tcW w:w="1800" w:type="dxa"/>
          </w:tcPr>
          <w:p w14:paraId="732806E8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80" w:type="dxa"/>
            <w:gridSpan w:val="2"/>
          </w:tcPr>
          <w:p w14:paraId="619DE119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:rsidRPr="001F1075" w14:paraId="0DE05825" w14:textId="77777777" w:rsidTr="00F40613">
        <w:trPr>
          <w:trHeight w:val="345"/>
        </w:trPr>
        <w:tc>
          <w:tcPr>
            <w:tcW w:w="1800" w:type="dxa"/>
          </w:tcPr>
          <w:p w14:paraId="7D946577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176600</w:t>
            </w:r>
          </w:p>
        </w:tc>
        <w:tc>
          <w:tcPr>
            <w:tcW w:w="8280" w:type="dxa"/>
            <w:gridSpan w:val="2"/>
          </w:tcPr>
          <w:p w14:paraId="410592DF" w14:textId="0ACA22E1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NC</w:t>
            </w:r>
            <w:r w:rsidRPr="001F1075">
              <w:rPr>
                <w:b/>
                <w:color w:val="010202"/>
                <w:spacing w:val="-15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Mov</w:t>
            </w:r>
            <w:r w:rsidRPr="001F1075">
              <w:rPr>
                <w:b/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Eq-New</w:t>
            </w:r>
            <w:r w:rsidRPr="001F1075">
              <w:rPr>
                <w:b/>
                <w:color w:val="010202"/>
                <w:spacing w:val="-9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Fac</w:t>
            </w:r>
            <w:r w:rsidRPr="001F1075">
              <w:rPr>
                <w:b/>
                <w:color w:val="010202"/>
                <w:spacing w:val="-1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&lt;</w:t>
            </w:r>
            <w:r w:rsidRPr="001F1075">
              <w:rPr>
                <w:b/>
                <w:color w:val="010202"/>
                <w:spacing w:val="-2"/>
                <w:sz w:val="20"/>
              </w:rPr>
              <w:t>2,500.00</w:t>
            </w:r>
          </w:p>
        </w:tc>
      </w:tr>
      <w:tr w:rsidR="00461B6D" w:rsidRPr="001F1075" w14:paraId="27CDEF14" w14:textId="77777777" w:rsidTr="00F40613">
        <w:trPr>
          <w:trHeight w:val="345"/>
        </w:trPr>
        <w:tc>
          <w:tcPr>
            <w:tcW w:w="1800" w:type="dxa"/>
          </w:tcPr>
          <w:p w14:paraId="72A242D4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80" w:type="dxa"/>
            <w:gridSpan w:val="2"/>
          </w:tcPr>
          <w:p w14:paraId="55EAB27B" w14:textId="77777777" w:rsidR="00461B6D" w:rsidRPr="001F1075" w:rsidRDefault="00461B6D" w:rsidP="00E726A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61B6D" w14:paraId="17673EE5" w14:textId="77777777" w:rsidTr="00F40613">
        <w:trPr>
          <w:trHeight w:val="347"/>
        </w:trPr>
        <w:tc>
          <w:tcPr>
            <w:tcW w:w="1800" w:type="dxa"/>
          </w:tcPr>
          <w:p w14:paraId="2259964D" w14:textId="77777777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176700</w:t>
            </w:r>
          </w:p>
        </w:tc>
        <w:tc>
          <w:tcPr>
            <w:tcW w:w="8280" w:type="dxa"/>
            <w:gridSpan w:val="2"/>
          </w:tcPr>
          <w:p w14:paraId="61E7DF1D" w14:textId="7329638D" w:rsidR="00461B6D" w:rsidRPr="001F1075" w:rsidRDefault="00461B6D" w:rsidP="00E726AA">
            <w:pPr>
              <w:pStyle w:val="TableParagraph"/>
              <w:spacing w:before="47"/>
              <w:rPr>
                <w:b/>
                <w:sz w:val="20"/>
              </w:rPr>
            </w:pPr>
            <w:r w:rsidRPr="001F1075">
              <w:rPr>
                <w:b/>
                <w:color w:val="010202"/>
                <w:spacing w:val="-2"/>
                <w:sz w:val="20"/>
              </w:rPr>
              <w:t>NC</w:t>
            </w:r>
            <w:r w:rsidRPr="001F1075">
              <w:rPr>
                <w:b/>
                <w:color w:val="010202"/>
                <w:spacing w:val="-13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Mov</w:t>
            </w:r>
            <w:r w:rsidRPr="001F1075">
              <w:rPr>
                <w:b/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Eq-New</w:t>
            </w:r>
            <w:r w:rsidRPr="001F1075">
              <w:rPr>
                <w:b/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Fac</w:t>
            </w:r>
            <w:r w:rsidRPr="001F1075">
              <w:rPr>
                <w:b/>
                <w:color w:val="010202"/>
                <w:spacing w:val="-12"/>
                <w:sz w:val="20"/>
              </w:rPr>
              <w:t xml:space="preserve"> </w:t>
            </w:r>
            <w:r w:rsidRPr="001F1075">
              <w:rPr>
                <w:b/>
                <w:color w:val="010202"/>
                <w:spacing w:val="-2"/>
                <w:sz w:val="20"/>
              </w:rPr>
              <w:t>2,500.00</w:t>
            </w:r>
            <w:r w:rsidRPr="001F1075">
              <w:rPr>
                <w:b/>
                <w:color w:val="010202"/>
                <w:spacing w:val="-2"/>
                <w:sz w:val="20"/>
              </w:rPr>
              <w:t>-4,999.99</w:t>
            </w:r>
          </w:p>
        </w:tc>
      </w:tr>
    </w:tbl>
    <w:p w14:paraId="6EE4851F" w14:textId="77777777" w:rsidR="00461B6D" w:rsidRDefault="00461B6D" w:rsidP="00461B6D"/>
    <w:p w14:paraId="5E62EB6F" w14:textId="77777777" w:rsidR="00461B6D" w:rsidRPr="006B77C0" w:rsidRDefault="00461B6D" w:rsidP="00461B6D"/>
    <w:sectPr w:rsidR="00461B6D" w:rsidRPr="006B77C0" w:rsidSect="004E0BCA">
      <w:headerReference w:type="default" r:id="rId11"/>
      <w:footerReference w:type="default" r:id="rId12"/>
      <w:pgSz w:w="12240" w:h="15840"/>
      <w:pgMar w:top="1728" w:right="1080" w:bottom="1440" w:left="108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3AEB9" w14:textId="77777777" w:rsidR="00D747A7" w:rsidRDefault="00D747A7" w:rsidP="00E34FA3">
      <w:pPr>
        <w:spacing w:after="0"/>
      </w:pPr>
      <w:r>
        <w:separator/>
      </w:r>
    </w:p>
  </w:endnote>
  <w:endnote w:type="continuationSeparator" w:id="0">
    <w:p w14:paraId="482D62C6" w14:textId="77777777" w:rsidR="00D747A7" w:rsidRDefault="00D747A7" w:rsidP="00E34FA3">
      <w:pPr>
        <w:spacing w:after="0"/>
      </w:pPr>
      <w:r>
        <w:continuationSeparator/>
      </w:r>
    </w:p>
  </w:endnote>
  <w:endnote w:type="continuationNotice" w:id="1">
    <w:p w14:paraId="1309293E" w14:textId="77777777" w:rsidR="00D747A7" w:rsidRDefault="00D747A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DDC50A16-B307-4B61-86EB-FC3F59BFD1DB}"/>
    <w:embedBold r:id="rId2" w:subsetted="1" w:fontKey="{7A938508-472C-4550-8354-3DECE77D82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2A45238-D8B5-4A41-ACA0-BF01696508D6}"/>
    <w:embedBold r:id="rId4" w:fontKey="{D61E130F-9FC5-4B7D-8302-603DE362305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A4BBC" w14:textId="2C71CC2A" w:rsidR="00007DDA" w:rsidRPr="00527AA6" w:rsidRDefault="006B77C0" w:rsidP="00007DDA">
    <w:pPr>
      <w:pStyle w:val="Footer-UnitName"/>
      <w:pBdr>
        <w:top w:val="single" w:sz="4" w:space="1" w:color="auto"/>
      </w:pBdr>
      <w:tabs>
        <w:tab w:val="clear" w:pos="4320"/>
        <w:tab w:val="clear" w:pos="10260"/>
        <w:tab w:val="right" w:pos="12672"/>
      </w:tabs>
      <w:rPr>
        <w:b w:val="0"/>
        <w:bCs w:val="0"/>
      </w:rPr>
    </w:pPr>
    <w:r>
      <w:t>University Property Accounting &amp; Reporting</w:t>
    </w:r>
    <w:r w:rsidR="00007DDA">
      <w:tab/>
    </w:r>
    <w:r w:rsidR="00007DDA" w:rsidRPr="00523A27">
      <w:fldChar w:fldCharType="begin"/>
    </w:r>
    <w:r w:rsidR="00007DDA" w:rsidRPr="00960726">
      <w:instrText xml:space="preserve"> TIME \@ "M/d/yyyy" </w:instrText>
    </w:r>
    <w:r w:rsidR="00007DDA" w:rsidRPr="00523A27">
      <w:fldChar w:fldCharType="separate"/>
    </w:r>
    <w:r w:rsidR="00BA2FE0">
      <w:rPr>
        <w:noProof/>
      </w:rPr>
      <w:t>3/23/2023</w:t>
    </w:r>
    <w:r w:rsidR="00007DDA" w:rsidRPr="00523A27">
      <w:fldChar w:fldCharType="end"/>
    </w:r>
    <w:r w:rsidR="00007DDA">
      <w:br/>
    </w:r>
    <w:r w:rsidR="00007DDA" w:rsidRPr="008953C1">
      <w:rPr>
        <w:b w:val="0"/>
        <w:bCs w:val="0"/>
        <w:color w:val="0556A5"/>
      </w:rPr>
      <w:tab/>
    </w:r>
    <w:r w:rsidR="00007DDA" w:rsidRPr="008953C1">
      <w:rPr>
        <w:b w:val="0"/>
        <w:bCs w:val="0"/>
        <w:color w:val="0556A5"/>
      </w:rPr>
      <w:fldChar w:fldCharType="begin"/>
    </w:r>
    <w:r w:rsidR="00007DDA" w:rsidRPr="008953C1">
      <w:rPr>
        <w:b w:val="0"/>
        <w:bCs w:val="0"/>
        <w:color w:val="0556A5"/>
      </w:rPr>
      <w:instrText xml:space="preserve"> PAGE </w:instrText>
    </w:r>
    <w:r w:rsidR="00007DDA" w:rsidRPr="008953C1">
      <w:rPr>
        <w:b w:val="0"/>
        <w:bCs w:val="0"/>
        <w:color w:val="0556A5"/>
      </w:rPr>
      <w:fldChar w:fldCharType="separate"/>
    </w:r>
    <w:r w:rsidR="00007DDA" w:rsidRPr="008953C1">
      <w:rPr>
        <w:b w:val="0"/>
        <w:bCs w:val="0"/>
        <w:color w:val="0556A5"/>
      </w:rPr>
      <w:t>1</w:t>
    </w:r>
    <w:r w:rsidR="00007DDA" w:rsidRPr="008953C1">
      <w:rPr>
        <w:b w:val="0"/>
        <w:bCs w:val="0"/>
        <w:color w:val="0556A5"/>
      </w:rPr>
      <w:fldChar w:fldCharType="end"/>
    </w:r>
    <w:r w:rsidR="00007DDA" w:rsidRPr="008953C1">
      <w:rPr>
        <w:b w:val="0"/>
        <w:bCs w:val="0"/>
        <w:color w:val="0556A5"/>
      </w:rPr>
      <w:t xml:space="preserve"> of </w:t>
    </w:r>
    <w:r w:rsidR="00007DDA" w:rsidRPr="008953C1">
      <w:rPr>
        <w:b w:val="0"/>
        <w:bCs w:val="0"/>
        <w:color w:val="0556A5"/>
      </w:rPr>
      <w:fldChar w:fldCharType="begin"/>
    </w:r>
    <w:r w:rsidR="00007DDA" w:rsidRPr="008953C1">
      <w:rPr>
        <w:b w:val="0"/>
        <w:bCs w:val="0"/>
        <w:color w:val="0556A5"/>
      </w:rPr>
      <w:instrText xml:space="preserve"> NUMPAGES </w:instrText>
    </w:r>
    <w:r w:rsidR="00007DDA" w:rsidRPr="008953C1">
      <w:rPr>
        <w:b w:val="0"/>
        <w:bCs w:val="0"/>
        <w:color w:val="0556A5"/>
      </w:rPr>
      <w:fldChar w:fldCharType="separate"/>
    </w:r>
    <w:r w:rsidR="00007DDA" w:rsidRPr="008953C1">
      <w:rPr>
        <w:b w:val="0"/>
        <w:bCs w:val="0"/>
        <w:color w:val="0556A5"/>
      </w:rPr>
      <w:t>4</w:t>
    </w:r>
    <w:r w:rsidR="00007DDA" w:rsidRPr="008953C1">
      <w:rPr>
        <w:b w:val="0"/>
        <w:bCs w:val="0"/>
        <w:noProof/>
        <w:color w:val="0556A5"/>
      </w:rPr>
      <w:fldChar w:fldCharType="end"/>
    </w:r>
  </w:p>
  <w:p w14:paraId="27781B54" w14:textId="77777777" w:rsidR="00527AA6" w:rsidRPr="00527AA6" w:rsidRDefault="00527AA6" w:rsidP="00527AA6">
    <w:pPr>
      <w:pStyle w:val="Footer-UnitName"/>
      <w:tabs>
        <w:tab w:val="clear" w:pos="4320"/>
      </w:tabs>
      <w:rPr>
        <w:b w:val="0"/>
        <w:b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BBA57" w14:textId="77777777" w:rsidR="00D747A7" w:rsidRDefault="00D747A7" w:rsidP="00E34FA3">
      <w:pPr>
        <w:spacing w:after="0"/>
      </w:pPr>
      <w:r>
        <w:separator/>
      </w:r>
    </w:p>
  </w:footnote>
  <w:footnote w:type="continuationSeparator" w:id="0">
    <w:p w14:paraId="03315884" w14:textId="77777777" w:rsidR="00D747A7" w:rsidRDefault="00D747A7" w:rsidP="00E34FA3">
      <w:pPr>
        <w:spacing w:after="0"/>
      </w:pPr>
      <w:r>
        <w:continuationSeparator/>
      </w:r>
    </w:p>
  </w:footnote>
  <w:footnote w:type="continuationNotice" w:id="1">
    <w:p w14:paraId="5DC2CD14" w14:textId="77777777" w:rsidR="00D747A7" w:rsidRDefault="00D747A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54DA" w14:textId="77777777" w:rsidR="0061080C" w:rsidRDefault="00BA2FE0" w:rsidP="00413A8C">
    <w:pPr>
      <w:pStyle w:val="Header"/>
      <w:tabs>
        <w:tab w:val="clear" w:pos="4320"/>
        <w:tab w:val="clear" w:pos="8640"/>
        <w:tab w:val="left" w:pos="750"/>
      </w:tabs>
      <w:rPr>
        <w:noProof/>
        <w:lang w:eastAsia="en-US"/>
      </w:rPr>
    </w:pPr>
    <w:r>
      <w:rPr>
        <w:noProof/>
        <w:lang w:eastAsia="en-US"/>
      </w:rPr>
      <w:pict w14:anchorId="010C1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University of Illinois System Logo in the page header." style="width:5in;height:25.05pt">
          <v:imagedata r:id="rId1" o:title="Illinois-System-Logo__Horizontal-Color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6D45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471083"/>
    <w:multiLevelType w:val="hybridMultilevel"/>
    <w:tmpl w:val="6F743484"/>
    <w:lvl w:ilvl="0" w:tplc="2C3429DA">
      <w:start w:val="1"/>
      <w:numFmt w:val="bullet"/>
      <w:pStyle w:val="List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A296EAB"/>
    <w:multiLevelType w:val="hybridMultilevel"/>
    <w:tmpl w:val="D7381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F4367"/>
    <w:multiLevelType w:val="hybridMultilevel"/>
    <w:tmpl w:val="A678B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4E4E"/>
    <w:multiLevelType w:val="hybridMultilevel"/>
    <w:tmpl w:val="4C441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F1C8D"/>
    <w:multiLevelType w:val="hybridMultilevel"/>
    <w:tmpl w:val="4C441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2023"/>
    <w:multiLevelType w:val="hybridMultilevel"/>
    <w:tmpl w:val="4C441D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B20AD"/>
    <w:multiLevelType w:val="hybridMultilevel"/>
    <w:tmpl w:val="90F20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3758F"/>
    <w:multiLevelType w:val="hybridMultilevel"/>
    <w:tmpl w:val="4C441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70C75"/>
    <w:multiLevelType w:val="hybridMultilevel"/>
    <w:tmpl w:val="3E8CD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B6336"/>
    <w:multiLevelType w:val="hybridMultilevel"/>
    <w:tmpl w:val="A678B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C1B10"/>
    <w:multiLevelType w:val="hybridMultilevel"/>
    <w:tmpl w:val="D7381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65B84"/>
    <w:multiLevelType w:val="hybridMultilevel"/>
    <w:tmpl w:val="4C441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54BFB"/>
    <w:multiLevelType w:val="hybridMultilevel"/>
    <w:tmpl w:val="D7381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0050B"/>
    <w:multiLevelType w:val="hybridMultilevel"/>
    <w:tmpl w:val="55C24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A2A6C"/>
    <w:multiLevelType w:val="hybridMultilevel"/>
    <w:tmpl w:val="D7381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69743E"/>
    <w:multiLevelType w:val="hybridMultilevel"/>
    <w:tmpl w:val="4C441D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D6E6B"/>
    <w:multiLevelType w:val="hybridMultilevel"/>
    <w:tmpl w:val="4C441D10"/>
    <w:lvl w:ilvl="0" w:tplc="0409000F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906153">
    <w:abstractNumId w:val="17"/>
  </w:num>
  <w:num w:numId="2" w16cid:durableId="957219274">
    <w:abstractNumId w:val="1"/>
  </w:num>
  <w:num w:numId="3" w16cid:durableId="335153007">
    <w:abstractNumId w:val="17"/>
    <w:lvlOverride w:ilvl="0">
      <w:startOverride w:val="1"/>
    </w:lvlOverride>
  </w:num>
  <w:num w:numId="4" w16cid:durableId="1594128590">
    <w:abstractNumId w:val="17"/>
    <w:lvlOverride w:ilvl="0">
      <w:startOverride w:val="1"/>
    </w:lvlOverride>
  </w:num>
  <w:num w:numId="5" w16cid:durableId="566263383">
    <w:abstractNumId w:val="5"/>
  </w:num>
  <w:num w:numId="6" w16cid:durableId="2129933466">
    <w:abstractNumId w:val="10"/>
  </w:num>
  <w:num w:numId="7" w16cid:durableId="169029679">
    <w:abstractNumId w:val="3"/>
  </w:num>
  <w:num w:numId="8" w16cid:durableId="819032580">
    <w:abstractNumId w:val="7"/>
  </w:num>
  <w:num w:numId="9" w16cid:durableId="1529486293">
    <w:abstractNumId w:val="2"/>
  </w:num>
  <w:num w:numId="10" w16cid:durableId="1010184119">
    <w:abstractNumId w:val="13"/>
  </w:num>
  <w:num w:numId="11" w16cid:durableId="717123989">
    <w:abstractNumId w:val="11"/>
  </w:num>
  <w:num w:numId="12" w16cid:durableId="647513990">
    <w:abstractNumId w:val="15"/>
  </w:num>
  <w:num w:numId="13" w16cid:durableId="1922177294">
    <w:abstractNumId w:val="12"/>
  </w:num>
  <w:num w:numId="14" w16cid:durableId="883446322">
    <w:abstractNumId w:val="4"/>
  </w:num>
  <w:num w:numId="15" w16cid:durableId="193736510">
    <w:abstractNumId w:val="17"/>
  </w:num>
  <w:num w:numId="16" w16cid:durableId="407195864">
    <w:abstractNumId w:val="8"/>
  </w:num>
  <w:num w:numId="17" w16cid:durableId="2245863">
    <w:abstractNumId w:val="17"/>
  </w:num>
  <w:num w:numId="18" w16cid:durableId="1391424399">
    <w:abstractNumId w:val="17"/>
  </w:num>
  <w:num w:numId="19" w16cid:durableId="1136068521">
    <w:abstractNumId w:val="9"/>
  </w:num>
  <w:num w:numId="20" w16cid:durableId="1684210092">
    <w:abstractNumId w:val="17"/>
  </w:num>
  <w:num w:numId="21" w16cid:durableId="1196697610">
    <w:abstractNumId w:val="14"/>
  </w:num>
  <w:num w:numId="22" w16cid:durableId="263389703">
    <w:abstractNumId w:val="16"/>
  </w:num>
  <w:num w:numId="23" w16cid:durableId="1364281752">
    <w:abstractNumId w:val="17"/>
  </w:num>
  <w:num w:numId="24" w16cid:durableId="1809668900">
    <w:abstractNumId w:val="0"/>
  </w:num>
  <w:num w:numId="25" w16cid:durableId="1072772484">
    <w:abstractNumId w:val="6"/>
  </w:num>
  <w:num w:numId="26" w16cid:durableId="848060799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9D6"/>
    <w:rsid w:val="00002C55"/>
    <w:rsid w:val="00007DDA"/>
    <w:rsid w:val="000131B6"/>
    <w:rsid w:val="0004159D"/>
    <w:rsid w:val="00042E6A"/>
    <w:rsid w:val="00051822"/>
    <w:rsid w:val="0005520F"/>
    <w:rsid w:val="0008537C"/>
    <w:rsid w:val="00086E9F"/>
    <w:rsid w:val="00097604"/>
    <w:rsid w:val="000B01C8"/>
    <w:rsid w:val="00103A96"/>
    <w:rsid w:val="00106D20"/>
    <w:rsid w:val="00113DEB"/>
    <w:rsid w:val="001265D9"/>
    <w:rsid w:val="001433AD"/>
    <w:rsid w:val="00147D6A"/>
    <w:rsid w:val="00150626"/>
    <w:rsid w:val="001529A4"/>
    <w:rsid w:val="0016422F"/>
    <w:rsid w:val="0017309A"/>
    <w:rsid w:val="001977F5"/>
    <w:rsid w:val="00197878"/>
    <w:rsid w:val="001A7913"/>
    <w:rsid w:val="001C2F65"/>
    <w:rsid w:val="001E6629"/>
    <w:rsid w:val="001F1075"/>
    <w:rsid w:val="001F6C96"/>
    <w:rsid w:val="00201E65"/>
    <w:rsid w:val="00206928"/>
    <w:rsid w:val="00213D33"/>
    <w:rsid w:val="0022176E"/>
    <w:rsid w:val="0022226E"/>
    <w:rsid w:val="00226C19"/>
    <w:rsid w:val="00232D56"/>
    <w:rsid w:val="00240F8C"/>
    <w:rsid w:val="002536C0"/>
    <w:rsid w:val="00277657"/>
    <w:rsid w:val="00281F5E"/>
    <w:rsid w:val="00284E2F"/>
    <w:rsid w:val="00286124"/>
    <w:rsid w:val="00293CB6"/>
    <w:rsid w:val="002B294C"/>
    <w:rsid w:val="002B4C3F"/>
    <w:rsid w:val="002C317E"/>
    <w:rsid w:val="002D6260"/>
    <w:rsid w:val="002F333E"/>
    <w:rsid w:val="0031033D"/>
    <w:rsid w:val="00310653"/>
    <w:rsid w:val="0032064B"/>
    <w:rsid w:val="00332852"/>
    <w:rsid w:val="003401D1"/>
    <w:rsid w:val="00347504"/>
    <w:rsid w:val="00351189"/>
    <w:rsid w:val="003527CA"/>
    <w:rsid w:val="00352CB9"/>
    <w:rsid w:val="003562C7"/>
    <w:rsid w:val="00361DD1"/>
    <w:rsid w:val="00363D75"/>
    <w:rsid w:val="0037271B"/>
    <w:rsid w:val="0038414D"/>
    <w:rsid w:val="00394968"/>
    <w:rsid w:val="00394F12"/>
    <w:rsid w:val="00397F04"/>
    <w:rsid w:val="003A2691"/>
    <w:rsid w:val="003A3456"/>
    <w:rsid w:val="003B020D"/>
    <w:rsid w:val="003C2B9D"/>
    <w:rsid w:val="003C4541"/>
    <w:rsid w:val="003D6AFA"/>
    <w:rsid w:val="003F283B"/>
    <w:rsid w:val="003F7325"/>
    <w:rsid w:val="003F779F"/>
    <w:rsid w:val="00413A8C"/>
    <w:rsid w:val="00423760"/>
    <w:rsid w:val="00423940"/>
    <w:rsid w:val="00427E9A"/>
    <w:rsid w:val="0044217E"/>
    <w:rsid w:val="00453027"/>
    <w:rsid w:val="0045525D"/>
    <w:rsid w:val="004571ED"/>
    <w:rsid w:val="00461B64"/>
    <w:rsid w:val="00461B6D"/>
    <w:rsid w:val="004622C9"/>
    <w:rsid w:val="00483D66"/>
    <w:rsid w:val="00492B84"/>
    <w:rsid w:val="00493100"/>
    <w:rsid w:val="004945FF"/>
    <w:rsid w:val="004A56CD"/>
    <w:rsid w:val="004B7C3B"/>
    <w:rsid w:val="004C3F82"/>
    <w:rsid w:val="004D26FC"/>
    <w:rsid w:val="004D4B81"/>
    <w:rsid w:val="004D79E7"/>
    <w:rsid w:val="004E0BCA"/>
    <w:rsid w:val="004E5739"/>
    <w:rsid w:val="004F2870"/>
    <w:rsid w:val="00501C7A"/>
    <w:rsid w:val="0051248E"/>
    <w:rsid w:val="0051262A"/>
    <w:rsid w:val="0052259D"/>
    <w:rsid w:val="00523A27"/>
    <w:rsid w:val="00527AA6"/>
    <w:rsid w:val="005350E1"/>
    <w:rsid w:val="00546368"/>
    <w:rsid w:val="00553556"/>
    <w:rsid w:val="005608C6"/>
    <w:rsid w:val="00573B3D"/>
    <w:rsid w:val="00581BE6"/>
    <w:rsid w:val="005A6A31"/>
    <w:rsid w:val="005B39D6"/>
    <w:rsid w:val="005D1BC4"/>
    <w:rsid w:val="005D4F06"/>
    <w:rsid w:val="005E763A"/>
    <w:rsid w:val="00602BF3"/>
    <w:rsid w:val="00602FFB"/>
    <w:rsid w:val="00604D66"/>
    <w:rsid w:val="00605CDA"/>
    <w:rsid w:val="0061080C"/>
    <w:rsid w:val="00617CF0"/>
    <w:rsid w:val="00620142"/>
    <w:rsid w:val="006322CB"/>
    <w:rsid w:val="00637773"/>
    <w:rsid w:val="0064172C"/>
    <w:rsid w:val="006423B7"/>
    <w:rsid w:val="006639A7"/>
    <w:rsid w:val="00664CE0"/>
    <w:rsid w:val="00666EE1"/>
    <w:rsid w:val="00681077"/>
    <w:rsid w:val="00682942"/>
    <w:rsid w:val="00683B40"/>
    <w:rsid w:val="006B725A"/>
    <w:rsid w:val="006B77C0"/>
    <w:rsid w:val="006D01DD"/>
    <w:rsid w:val="006D098D"/>
    <w:rsid w:val="006E208D"/>
    <w:rsid w:val="006E29DC"/>
    <w:rsid w:val="007120F8"/>
    <w:rsid w:val="007274C4"/>
    <w:rsid w:val="007422E4"/>
    <w:rsid w:val="0074444F"/>
    <w:rsid w:val="007556A4"/>
    <w:rsid w:val="0079052A"/>
    <w:rsid w:val="007A00AB"/>
    <w:rsid w:val="007B104A"/>
    <w:rsid w:val="007B4D2D"/>
    <w:rsid w:val="007C3765"/>
    <w:rsid w:val="007D5A54"/>
    <w:rsid w:val="00810E85"/>
    <w:rsid w:val="008120CF"/>
    <w:rsid w:val="00821552"/>
    <w:rsid w:val="0082589B"/>
    <w:rsid w:val="00831F19"/>
    <w:rsid w:val="00844325"/>
    <w:rsid w:val="008549AD"/>
    <w:rsid w:val="0085736A"/>
    <w:rsid w:val="00884F20"/>
    <w:rsid w:val="008953C1"/>
    <w:rsid w:val="00897EF7"/>
    <w:rsid w:val="008A0324"/>
    <w:rsid w:val="008A664A"/>
    <w:rsid w:val="008B1AD2"/>
    <w:rsid w:val="008C17BE"/>
    <w:rsid w:val="008C645A"/>
    <w:rsid w:val="008D05E7"/>
    <w:rsid w:val="008D3D5A"/>
    <w:rsid w:val="008D5BAE"/>
    <w:rsid w:val="008F3F67"/>
    <w:rsid w:val="00916F80"/>
    <w:rsid w:val="00933011"/>
    <w:rsid w:val="0094160F"/>
    <w:rsid w:val="009507E2"/>
    <w:rsid w:val="00951265"/>
    <w:rsid w:val="00951E6D"/>
    <w:rsid w:val="00960726"/>
    <w:rsid w:val="009623A9"/>
    <w:rsid w:val="00982E9D"/>
    <w:rsid w:val="0098451E"/>
    <w:rsid w:val="00991085"/>
    <w:rsid w:val="00991E49"/>
    <w:rsid w:val="009C67E1"/>
    <w:rsid w:val="009D4586"/>
    <w:rsid w:val="009D4C49"/>
    <w:rsid w:val="009D4FE1"/>
    <w:rsid w:val="00A10496"/>
    <w:rsid w:val="00A158D4"/>
    <w:rsid w:val="00A50249"/>
    <w:rsid w:val="00A84B09"/>
    <w:rsid w:val="00A86661"/>
    <w:rsid w:val="00AA7763"/>
    <w:rsid w:val="00AB12C0"/>
    <w:rsid w:val="00AB7F45"/>
    <w:rsid w:val="00AD0C25"/>
    <w:rsid w:val="00AE026D"/>
    <w:rsid w:val="00AF207F"/>
    <w:rsid w:val="00AF5E26"/>
    <w:rsid w:val="00B114AE"/>
    <w:rsid w:val="00B22577"/>
    <w:rsid w:val="00B313B3"/>
    <w:rsid w:val="00B4159B"/>
    <w:rsid w:val="00B41CFB"/>
    <w:rsid w:val="00B54F58"/>
    <w:rsid w:val="00B6425E"/>
    <w:rsid w:val="00B70DBB"/>
    <w:rsid w:val="00B71EEB"/>
    <w:rsid w:val="00B77DEF"/>
    <w:rsid w:val="00B910F9"/>
    <w:rsid w:val="00BA09B4"/>
    <w:rsid w:val="00BA1582"/>
    <w:rsid w:val="00BA2A1C"/>
    <w:rsid w:val="00BA2FE0"/>
    <w:rsid w:val="00BA4326"/>
    <w:rsid w:val="00BB3727"/>
    <w:rsid w:val="00BC5925"/>
    <w:rsid w:val="00BE09E1"/>
    <w:rsid w:val="00BE580D"/>
    <w:rsid w:val="00C06B6C"/>
    <w:rsid w:val="00C1586A"/>
    <w:rsid w:val="00C22586"/>
    <w:rsid w:val="00C2269B"/>
    <w:rsid w:val="00C25442"/>
    <w:rsid w:val="00C32DFA"/>
    <w:rsid w:val="00C42B86"/>
    <w:rsid w:val="00C43398"/>
    <w:rsid w:val="00C44010"/>
    <w:rsid w:val="00C50FD0"/>
    <w:rsid w:val="00C518D5"/>
    <w:rsid w:val="00C610DE"/>
    <w:rsid w:val="00C734F3"/>
    <w:rsid w:val="00C73B01"/>
    <w:rsid w:val="00C74B7B"/>
    <w:rsid w:val="00C82A73"/>
    <w:rsid w:val="00CA1D23"/>
    <w:rsid w:val="00CA6631"/>
    <w:rsid w:val="00CB7636"/>
    <w:rsid w:val="00CC7A44"/>
    <w:rsid w:val="00CE0806"/>
    <w:rsid w:val="00CE3DC5"/>
    <w:rsid w:val="00CE4348"/>
    <w:rsid w:val="00CF07F0"/>
    <w:rsid w:val="00D03948"/>
    <w:rsid w:val="00D14032"/>
    <w:rsid w:val="00D16AAA"/>
    <w:rsid w:val="00D3077F"/>
    <w:rsid w:val="00D3106B"/>
    <w:rsid w:val="00D34FAB"/>
    <w:rsid w:val="00D439F8"/>
    <w:rsid w:val="00D462B0"/>
    <w:rsid w:val="00D632C1"/>
    <w:rsid w:val="00D66FDD"/>
    <w:rsid w:val="00D7230D"/>
    <w:rsid w:val="00D741F5"/>
    <w:rsid w:val="00D747A7"/>
    <w:rsid w:val="00D845C1"/>
    <w:rsid w:val="00D84B4A"/>
    <w:rsid w:val="00DA06D4"/>
    <w:rsid w:val="00DA3634"/>
    <w:rsid w:val="00DA3820"/>
    <w:rsid w:val="00DA46C0"/>
    <w:rsid w:val="00DB5902"/>
    <w:rsid w:val="00DB78B4"/>
    <w:rsid w:val="00DC2E1E"/>
    <w:rsid w:val="00DD2001"/>
    <w:rsid w:val="00DE0BB9"/>
    <w:rsid w:val="00E0094F"/>
    <w:rsid w:val="00E00F8F"/>
    <w:rsid w:val="00E06931"/>
    <w:rsid w:val="00E070CE"/>
    <w:rsid w:val="00E14AB5"/>
    <w:rsid w:val="00E20DDB"/>
    <w:rsid w:val="00E34FA3"/>
    <w:rsid w:val="00E36CE3"/>
    <w:rsid w:val="00E37C59"/>
    <w:rsid w:val="00E51F1D"/>
    <w:rsid w:val="00E612B6"/>
    <w:rsid w:val="00E66B78"/>
    <w:rsid w:val="00E82EF8"/>
    <w:rsid w:val="00E96AD2"/>
    <w:rsid w:val="00EB1AC0"/>
    <w:rsid w:val="00EB54DF"/>
    <w:rsid w:val="00EE156A"/>
    <w:rsid w:val="00EE6701"/>
    <w:rsid w:val="00EE7B8D"/>
    <w:rsid w:val="00EF2176"/>
    <w:rsid w:val="00EF51BD"/>
    <w:rsid w:val="00F01671"/>
    <w:rsid w:val="00F03739"/>
    <w:rsid w:val="00F03930"/>
    <w:rsid w:val="00F059F8"/>
    <w:rsid w:val="00F10A2D"/>
    <w:rsid w:val="00F164FA"/>
    <w:rsid w:val="00F2419D"/>
    <w:rsid w:val="00F27262"/>
    <w:rsid w:val="00F31672"/>
    <w:rsid w:val="00F332F5"/>
    <w:rsid w:val="00F40613"/>
    <w:rsid w:val="00F532AD"/>
    <w:rsid w:val="00F61B76"/>
    <w:rsid w:val="00F7556F"/>
    <w:rsid w:val="00F876A6"/>
    <w:rsid w:val="00FA24F7"/>
    <w:rsid w:val="00FA4594"/>
    <w:rsid w:val="00FA6E40"/>
    <w:rsid w:val="00FC14D6"/>
    <w:rsid w:val="00FC5C41"/>
    <w:rsid w:val="00FD2537"/>
    <w:rsid w:val="00FD34B6"/>
    <w:rsid w:val="00FD6837"/>
    <w:rsid w:val="00FE224A"/>
    <w:rsid w:val="00FE3E8A"/>
    <w:rsid w:val="00FE4265"/>
    <w:rsid w:val="00FE5A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5DD49D"/>
  <w15:docId w15:val="{EA99A46A-C0A9-4DE2-AACE-EFC09B1F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556"/>
    <w:rPr>
      <w:rFonts w:ascii="Verdana" w:hAnsi="Verdana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08C6"/>
    <w:pPr>
      <w:keepNext/>
      <w:keepLines/>
      <w:spacing w:after="240"/>
      <w:outlineLvl w:val="0"/>
    </w:pPr>
    <w:rPr>
      <w:rFonts w:eastAsiaTheme="majorEastAsia" w:cstheme="majorBidi"/>
      <w:color w:val="13294B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54F58"/>
    <w:pPr>
      <w:spacing w:before="120"/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4F58"/>
    <w:pPr>
      <w:outlineLvl w:val="2"/>
    </w:pPr>
    <w:rPr>
      <w:color w:val="1F409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54F58"/>
    <w:pPr>
      <w:outlineLvl w:val="3"/>
    </w:pPr>
    <w:rPr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FA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4FA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4FA3"/>
  </w:style>
  <w:style w:type="paragraph" w:styleId="Footer">
    <w:name w:val="footer"/>
    <w:basedOn w:val="Normal"/>
    <w:link w:val="FooterChar"/>
    <w:uiPriority w:val="99"/>
    <w:unhideWhenUsed/>
    <w:rsid w:val="00E34FA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4FA3"/>
  </w:style>
  <w:style w:type="table" w:styleId="TableGrid">
    <w:name w:val="Table Grid"/>
    <w:basedOn w:val="TableNormal"/>
    <w:uiPriority w:val="59"/>
    <w:rsid w:val="00BE580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580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54F58"/>
    <w:rPr>
      <w:rFonts w:ascii="Verdana" w:eastAsiaTheme="majorEastAsia" w:hAnsi="Verdana" w:cstheme="majorBidi"/>
      <w:color w:val="13294B"/>
      <w:sz w:val="28"/>
      <w:szCs w:val="28"/>
    </w:rPr>
  </w:style>
  <w:style w:type="paragraph" w:styleId="NoSpacing">
    <w:name w:val="No Spacing"/>
    <w:uiPriority w:val="1"/>
    <w:qFormat/>
    <w:rsid w:val="00C25442"/>
    <w:pPr>
      <w:spacing w:after="0"/>
    </w:pPr>
    <w:rPr>
      <w:rFonts w:ascii="Verdana" w:hAnsi="Verdana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608C6"/>
    <w:pPr>
      <w:spacing w:after="240"/>
      <w:contextualSpacing/>
    </w:pPr>
    <w:rPr>
      <w:rFonts w:eastAsiaTheme="majorEastAsia" w:cs="Arial"/>
      <w:color w:val="13294B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08C6"/>
    <w:rPr>
      <w:rFonts w:ascii="Verdana" w:eastAsiaTheme="majorEastAsia" w:hAnsi="Verdana" w:cs="Arial"/>
      <w:color w:val="13294B"/>
      <w:kern w:val="28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608C6"/>
    <w:rPr>
      <w:rFonts w:ascii="Verdana" w:eastAsiaTheme="majorEastAsia" w:hAnsi="Verdana" w:cstheme="majorBidi"/>
      <w:color w:val="13294B"/>
      <w:sz w:val="32"/>
      <w:szCs w:val="28"/>
    </w:rPr>
  </w:style>
  <w:style w:type="character" w:styleId="Strong">
    <w:name w:val="Strong"/>
    <w:basedOn w:val="DefaultParagraphFont"/>
    <w:uiPriority w:val="22"/>
    <w:qFormat/>
    <w:rsid w:val="00C25442"/>
    <w:rPr>
      <w:b/>
      <w:bCs/>
    </w:rPr>
  </w:style>
  <w:style w:type="character" w:styleId="Emphasis">
    <w:name w:val="Emphasis"/>
    <w:basedOn w:val="DefaultParagraphFont"/>
    <w:uiPriority w:val="20"/>
    <w:qFormat/>
    <w:rsid w:val="00C25442"/>
    <w:rPr>
      <w:i/>
      <w:iCs/>
    </w:rPr>
  </w:style>
  <w:style w:type="character" w:styleId="IntenseEmphasis">
    <w:name w:val="Intense Emphasis"/>
    <w:basedOn w:val="DefaultParagraphFont"/>
    <w:uiPriority w:val="21"/>
    <w:rsid w:val="00C25442"/>
    <w:rPr>
      <w:i/>
      <w:iCs/>
      <w:color w:val="4F6898" w:themeColor="accent1"/>
    </w:rPr>
  </w:style>
  <w:style w:type="paragraph" w:customStyle="1" w:styleId="Footer-UnitName">
    <w:name w:val="Footer - Unit Name"/>
    <w:basedOn w:val="Footer"/>
    <w:qFormat/>
    <w:rsid w:val="00523A27"/>
    <w:pPr>
      <w:tabs>
        <w:tab w:val="clear" w:pos="8640"/>
        <w:tab w:val="right" w:pos="10260"/>
      </w:tabs>
    </w:pPr>
    <w:rPr>
      <w:rFonts w:cs="Helvetica"/>
      <w:b/>
      <w:bCs/>
      <w:color w:val="13294B" w:themeColor="text1"/>
      <w:sz w:val="18"/>
      <w:szCs w:val="18"/>
    </w:rPr>
  </w:style>
  <w:style w:type="paragraph" w:customStyle="1" w:styleId="Footer-FunctionalArea">
    <w:name w:val="Footer - Functional Area"/>
    <w:basedOn w:val="Footer-UnitName"/>
    <w:qFormat/>
    <w:rsid w:val="00523A27"/>
    <w:rPr>
      <w:b w:val="0"/>
      <w:color w:val="0455A4"/>
    </w:rPr>
  </w:style>
  <w:style w:type="character" w:styleId="IntenseReference">
    <w:name w:val="Intense Reference"/>
    <w:basedOn w:val="DefaultParagraphFont"/>
    <w:uiPriority w:val="32"/>
    <w:rsid w:val="007274C4"/>
    <w:rPr>
      <w:b/>
      <w:bCs/>
      <w:smallCaps/>
      <w:color w:val="4F6898" w:themeColor="accent1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EB54DF"/>
    <w:pPr>
      <w:numPr>
        <w:ilvl w:val="1"/>
      </w:numPr>
      <w:spacing w:after="160"/>
    </w:pPr>
    <w:rPr>
      <w:rFonts w:asciiTheme="minorHAnsi" w:hAnsiTheme="minorHAnsi"/>
      <w:color w:val="3068BF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54DF"/>
    <w:rPr>
      <w:color w:val="3068BF" w:themeColor="text1" w:themeTint="A5"/>
      <w:spacing w:val="15"/>
      <w:sz w:val="22"/>
      <w:szCs w:val="22"/>
    </w:rPr>
  </w:style>
  <w:style w:type="paragraph" w:styleId="ListNumber">
    <w:name w:val="List Number"/>
    <w:uiPriority w:val="99"/>
    <w:unhideWhenUsed/>
    <w:qFormat/>
    <w:rsid w:val="00553556"/>
    <w:pPr>
      <w:numPr>
        <w:numId w:val="1"/>
      </w:numPr>
    </w:pPr>
    <w:rPr>
      <w:rFonts w:ascii="Verdana" w:hAnsi="Verdana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54F58"/>
    <w:rPr>
      <w:rFonts w:ascii="Verdana" w:eastAsiaTheme="majorEastAsia" w:hAnsi="Verdana" w:cstheme="majorBidi"/>
      <w:color w:val="1F4096"/>
    </w:rPr>
  </w:style>
  <w:style w:type="paragraph" w:styleId="ListBullet">
    <w:name w:val="List Bullet"/>
    <w:basedOn w:val="ListNumber"/>
    <w:uiPriority w:val="99"/>
    <w:unhideWhenUsed/>
    <w:qFormat/>
    <w:rsid w:val="00B6425E"/>
    <w:pPr>
      <w:numPr>
        <w:numId w:val="2"/>
      </w:numPr>
      <w:ind w:left="1440"/>
    </w:pPr>
  </w:style>
  <w:style w:type="character" w:customStyle="1" w:styleId="mock-required-indicator">
    <w:name w:val="mock-required-indicator"/>
    <w:rsid w:val="00553556"/>
  </w:style>
  <w:style w:type="character" w:customStyle="1" w:styleId="Heading4Char">
    <w:name w:val="Heading 4 Char"/>
    <w:basedOn w:val="DefaultParagraphFont"/>
    <w:link w:val="Heading4"/>
    <w:uiPriority w:val="9"/>
    <w:rsid w:val="00B54F58"/>
    <w:rPr>
      <w:rFonts w:ascii="Verdana" w:eastAsiaTheme="majorEastAsia" w:hAnsi="Verdana" w:cstheme="majorBidi"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EE7B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B8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910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08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085"/>
    <w:rPr>
      <w:rFonts w:ascii="Verdana" w:hAnsi="Verdana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0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085"/>
    <w:rPr>
      <w:rFonts w:ascii="Verdana" w:hAnsi="Verdana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158D4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61B6D"/>
    <w:pPr>
      <w:widowControl w:val="0"/>
      <w:autoSpaceDE w:val="0"/>
      <w:autoSpaceDN w:val="0"/>
      <w:spacing w:before="52" w:after="0"/>
      <w:ind w:left="122"/>
    </w:pPr>
    <w:rPr>
      <w:rFonts w:ascii="Arial" w:eastAsia="Arial" w:hAnsi="Arial" w:cs="Arial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9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raining\Templates\Documents\Job%20Aids\Job%20Aid.dotx" TargetMode="External"/></Relationships>
</file>

<file path=word/theme/theme1.xml><?xml version="1.0" encoding="utf-8"?>
<a:theme xmlns:a="http://schemas.openxmlformats.org/drawingml/2006/main" name="Office Theme">
  <a:themeElements>
    <a:clrScheme name="BSS ID">
      <a:dk1>
        <a:srgbClr val="13294B"/>
      </a:dk1>
      <a:lt1>
        <a:srgbClr val="FFFFFF"/>
      </a:lt1>
      <a:dk2>
        <a:srgbClr val="1F4096"/>
      </a:dk2>
      <a:lt2>
        <a:srgbClr val="E8E9EA"/>
      </a:lt2>
      <a:accent1>
        <a:srgbClr val="4F6898"/>
      </a:accent1>
      <a:accent2>
        <a:srgbClr val="0D605E"/>
      </a:accent2>
      <a:accent3>
        <a:srgbClr val="6FAFC7"/>
      </a:accent3>
      <a:accent4>
        <a:srgbClr val="BFD46D"/>
      </a:accent4>
      <a:accent5>
        <a:srgbClr val="FFD125"/>
      </a:accent5>
      <a:accent6>
        <a:srgbClr val="EE5E5E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43cdba-0a48-42e7-8e6d-49e5b271fa4c" xsi:nil="true"/>
    <lcf76f155ced4ddcb4097134ff3c332f xmlns="5437e106-5afe-4ab2-960c-3365bb078d9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811B875FEF844A9F1A3D93C10C83C" ma:contentTypeVersion="16" ma:contentTypeDescription="Create a new document." ma:contentTypeScope="" ma:versionID="4dd7604b745b6843ade5a2b73ed99d73">
  <xsd:schema xmlns:xsd="http://www.w3.org/2001/XMLSchema" xmlns:xs="http://www.w3.org/2001/XMLSchema" xmlns:p="http://schemas.microsoft.com/office/2006/metadata/properties" xmlns:ns2="5437e106-5afe-4ab2-960c-3365bb078d97" xmlns:ns3="5443cdba-0a48-42e7-8e6d-49e5b271fa4c" targetNamespace="http://schemas.microsoft.com/office/2006/metadata/properties" ma:root="true" ma:fieldsID="13277130c063cbb381a0d6e94d304302" ns2:_="" ns3:_="">
    <xsd:import namespace="5437e106-5afe-4ab2-960c-3365bb078d97"/>
    <xsd:import namespace="5443cdba-0a48-42e7-8e6d-49e5b271fa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7e106-5afe-4ab2-960c-3365bb078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6e6ad8-52fe-412f-a0b9-03ea580b6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cdba-0a48-42e7-8e6d-49e5b271fa4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d07731c-b5f5-42ff-b845-0c06c0bc71fc}" ma:internalName="TaxCatchAll" ma:showField="CatchAllData" ma:web="5443cdba-0a48-42e7-8e6d-49e5b271fa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FA4292-E55B-4ED2-AE79-E316B92E3E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6E31E9-75BE-44ED-92BB-171BED426A30}">
  <ds:schemaRefs>
    <ds:schemaRef ds:uri="http://schemas.microsoft.com/office/2006/metadata/properties"/>
    <ds:schemaRef ds:uri="http://schemas.microsoft.com/office/infopath/2007/PartnerControls"/>
    <ds:schemaRef ds:uri="5443cdba-0a48-42e7-8e6d-49e5b271fa4c"/>
    <ds:schemaRef ds:uri="5437e106-5afe-4ab2-960c-3365bb078d97"/>
  </ds:schemaRefs>
</ds:datastoreItem>
</file>

<file path=customXml/itemProps3.xml><?xml version="1.0" encoding="utf-8"?>
<ds:datastoreItem xmlns:ds="http://schemas.openxmlformats.org/officeDocument/2006/customXml" ds:itemID="{0F0FF5F7-0250-4C5A-99FD-1B7254722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7e106-5afe-4ab2-960c-3365bb078d97"/>
    <ds:schemaRef ds:uri="5443cdba-0a48-42e7-8e6d-49e5b271fa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7383AE-2F26-4A3C-92EF-C7C2D96C14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Aid.dotx</Template>
  <TotalTime>0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Aid</vt:lpstr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Aid</dc:title>
  <dc:subject/>
  <dc:creator>Tanaka, Tyler T</dc:creator>
  <cp:keywords>job, aids, training, materials</cp:keywords>
  <dc:description>Include your name, the date, and any revisions that have been made.</dc:description>
  <cp:lastModifiedBy>Bane, Jason</cp:lastModifiedBy>
  <cp:revision>2</cp:revision>
  <cp:lastPrinted>2013-12-04T21:49:00Z</cp:lastPrinted>
  <dcterms:created xsi:type="dcterms:W3CDTF">2023-03-23T18:32:00Z</dcterms:created>
  <dcterms:modified xsi:type="dcterms:W3CDTF">2023-03-23T18:32:00Z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0x010100D68811B875FEF844A9F1A3D93C10C83C</vt:lpwstr>
  </property>
  <property fmtid="{D5CDD505-2E9C-101B-9397-08002B2CF9AE}" pid="3" name="MediaServiceImageTags">
    <vt:lpwstr/>
  </property>
</Properties>
</file>